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0039" w:rsidRDefault="00890039" w:rsidP="00890039">
      <w:pPr>
        <w:autoSpaceDE/>
        <w:autoSpaceDN/>
        <w:spacing w:line="360" w:lineRule="auto"/>
        <w:jc w:val="right"/>
        <w:rPr>
          <w:rFonts w:ascii="Arial" w:hAnsi="Arial" w:cs="Arial" w:hint="cs"/>
          <w:b/>
          <w:bCs/>
          <w:sz w:val="24"/>
          <w:szCs w:val="24"/>
          <w:rtl/>
        </w:rPr>
      </w:pPr>
    </w:p>
    <w:p w:rsidR="0018661F" w:rsidRPr="0018661F" w:rsidRDefault="0018661F" w:rsidP="0018661F">
      <w:pPr>
        <w:pStyle w:val="Style3"/>
        <w:widowControl/>
        <w:bidi/>
        <w:spacing w:line="240" w:lineRule="auto"/>
        <w:jc w:val="center"/>
        <w:rPr>
          <w:rStyle w:val="FontStyle12"/>
          <w:b/>
          <w:bCs/>
          <w:sz w:val="24"/>
          <w:szCs w:val="24"/>
          <w:rtl/>
        </w:rPr>
      </w:pPr>
      <w:r w:rsidRPr="0018661F">
        <w:rPr>
          <w:rStyle w:val="FontStyle12"/>
          <w:rFonts w:hint="eastAsia"/>
          <w:b/>
          <w:bCs/>
          <w:sz w:val="24"/>
          <w:szCs w:val="24"/>
          <w:rtl/>
        </w:rPr>
        <w:t>נספח</w:t>
      </w:r>
      <w:r w:rsidRPr="0018661F">
        <w:rPr>
          <w:rStyle w:val="FontStyle12"/>
          <w:b/>
          <w:bCs/>
          <w:sz w:val="24"/>
          <w:szCs w:val="24"/>
          <w:rtl/>
        </w:rPr>
        <w:t xml:space="preserve"> </w:t>
      </w:r>
      <w:r w:rsidRPr="0018661F">
        <w:rPr>
          <w:rStyle w:val="FontStyle12"/>
          <w:rFonts w:hint="eastAsia"/>
          <w:b/>
          <w:bCs/>
          <w:sz w:val="24"/>
          <w:szCs w:val="24"/>
          <w:rtl/>
        </w:rPr>
        <w:t>ב</w:t>
      </w:r>
      <w:r w:rsidRPr="0018661F">
        <w:rPr>
          <w:rStyle w:val="FontStyle12"/>
          <w:rFonts w:hint="cs"/>
          <w:b/>
          <w:bCs/>
          <w:sz w:val="24"/>
          <w:szCs w:val="24"/>
          <w:rtl/>
        </w:rPr>
        <w:t>'</w:t>
      </w:r>
    </w:p>
    <w:p w:rsidR="0018661F" w:rsidRPr="0018661F" w:rsidRDefault="0018661F" w:rsidP="0018661F">
      <w:pPr>
        <w:pStyle w:val="Style2"/>
        <w:widowControl/>
        <w:bidi/>
        <w:spacing w:line="960" w:lineRule="exact"/>
        <w:ind w:left="10"/>
        <w:jc w:val="center"/>
        <w:rPr>
          <w:rStyle w:val="FontStyle11"/>
          <w:sz w:val="28"/>
          <w:szCs w:val="28"/>
          <w:u w:val="single"/>
          <w:rtl/>
        </w:rPr>
      </w:pPr>
      <w:r w:rsidRPr="0018661F">
        <w:rPr>
          <w:rStyle w:val="FontStyle11"/>
          <w:rFonts w:hint="eastAsia"/>
          <w:sz w:val="28"/>
          <w:szCs w:val="28"/>
          <w:u w:val="single"/>
          <w:rtl/>
        </w:rPr>
        <w:t>ייפוי</w:t>
      </w:r>
      <w:r w:rsidRPr="0018661F">
        <w:rPr>
          <w:rStyle w:val="FontStyle11"/>
          <w:sz w:val="28"/>
          <w:szCs w:val="28"/>
          <w:u w:val="single"/>
          <w:rtl/>
        </w:rPr>
        <w:t xml:space="preserve"> </w:t>
      </w:r>
      <w:r w:rsidRPr="0018661F">
        <w:rPr>
          <w:rStyle w:val="FontStyle11"/>
          <w:rFonts w:hint="eastAsia"/>
          <w:sz w:val="28"/>
          <w:szCs w:val="28"/>
          <w:u w:val="single"/>
          <w:rtl/>
        </w:rPr>
        <w:t>כוח</w:t>
      </w:r>
      <w:r w:rsidRPr="0018661F">
        <w:rPr>
          <w:rStyle w:val="FontStyle11"/>
          <w:sz w:val="28"/>
          <w:szCs w:val="28"/>
          <w:u w:val="single"/>
          <w:rtl/>
        </w:rPr>
        <w:t xml:space="preserve"> </w:t>
      </w:r>
      <w:r w:rsidRPr="0018661F">
        <w:rPr>
          <w:rStyle w:val="FontStyle11"/>
          <w:rFonts w:hint="eastAsia"/>
          <w:sz w:val="28"/>
          <w:szCs w:val="28"/>
          <w:u w:val="single"/>
          <w:rtl/>
        </w:rPr>
        <w:t>מאת</w:t>
      </w:r>
      <w:r w:rsidRPr="0018661F">
        <w:rPr>
          <w:rStyle w:val="FontStyle11"/>
          <w:sz w:val="28"/>
          <w:szCs w:val="28"/>
          <w:u w:val="single"/>
          <w:rtl/>
        </w:rPr>
        <w:t xml:space="preserve"> </w:t>
      </w:r>
      <w:r w:rsidRPr="0018661F">
        <w:rPr>
          <w:rStyle w:val="FontStyle11"/>
          <w:rFonts w:hint="eastAsia"/>
          <w:sz w:val="28"/>
          <w:szCs w:val="28"/>
          <w:u w:val="single"/>
          <w:rtl/>
        </w:rPr>
        <w:t>המועמד</w:t>
      </w:r>
      <w:r w:rsidRPr="0018661F">
        <w:rPr>
          <w:rStyle w:val="FontStyle11"/>
          <w:sz w:val="28"/>
          <w:szCs w:val="28"/>
          <w:u w:val="single"/>
          <w:rtl/>
        </w:rPr>
        <w:t xml:space="preserve"> </w:t>
      </w:r>
      <w:r w:rsidRPr="0018661F">
        <w:rPr>
          <w:rStyle w:val="FontStyle11"/>
          <w:rFonts w:hint="eastAsia"/>
          <w:sz w:val="28"/>
          <w:szCs w:val="28"/>
          <w:u w:val="single"/>
          <w:rtl/>
        </w:rPr>
        <w:t>לביטוח</w:t>
      </w:r>
    </w:p>
    <w:p w:rsidR="0018661F" w:rsidRDefault="0018661F" w:rsidP="0018661F">
      <w:pPr>
        <w:pStyle w:val="Style3"/>
        <w:widowControl/>
        <w:tabs>
          <w:tab w:val="left" w:leader="underscore" w:pos="3053"/>
        </w:tabs>
        <w:bidi/>
        <w:spacing w:line="960" w:lineRule="exact"/>
        <w:ind w:left="5"/>
        <w:rPr>
          <w:rStyle w:val="FontStyle12"/>
          <w:rtl/>
        </w:rPr>
      </w:pPr>
      <w:r>
        <w:rPr>
          <w:rStyle w:val="FontStyle12"/>
          <w:rFonts w:hint="eastAsia"/>
          <w:rtl/>
        </w:rPr>
        <w:t>עבור</w:t>
      </w:r>
      <w:r>
        <w:rPr>
          <w:rStyle w:val="FontStyle12"/>
          <w:rtl/>
        </w:rPr>
        <w:t xml:space="preserve"> </w:t>
      </w:r>
      <w:r>
        <w:rPr>
          <w:rStyle w:val="FontStyle12"/>
          <w:rFonts w:hint="eastAsia"/>
          <w:rtl/>
        </w:rPr>
        <w:t>חברת</w:t>
      </w:r>
      <w:r>
        <w:rPr>
          <w:rStyle w:val="FontStyle12"/>
          <w:rtl/>
        </w:rPr>
        <w:t xml:space="preserve"> </w:t>
      </w:r>
      <w:r>
        <w:rPr>
          <w:rStyle w:val="FontStyle12"/>
          <w:rFonts w:hint="eastAsia"/>
          <w:rtl/>
        </w:rPr>
        <w:t>הביטוח</w:t>
      </w:r>
      <w:r>
        <w:rPr>
          <w:rStyle w:val="FontStyle12"/>
          <w:rtl/>
        </w:rPr>
        <w:tab/>
      </w:r>
    </w:p>
    <w:p w:rsidR="0018661F" w:rsidRDefault="0018661F" w:rsidP="0018661F">
      <w:pPr>
        <w:pStyle w:val="Style3"/>
        <w:widowControl/>
        <w:tabs>
          <w:tab w:val="left" w:leader="underscore" w:pos="2189"/>
          <w:tab w:val="left" w:leader="underscore" w:pos="5611"/>
        </w:tabs>
        <w:bidi/>
        <w:spacing w:line="960" w:lineRule="exact"/>
        <w:ind w:left="5"/>
        <w:jc w:val="both"/>
        <w:rPr>
          <w:rStyle w:val="FontStyle12"/>
          <w:rtl/>
        </w:rPr>
      </w:pPr>
      <w:r>
        <w:rPr>
          <w:rStyle w:val="FontStyle12"/>
          <w:rFonts w:hint="eastAsia"/>
          <w:rtl/>
        </w:rPr>
        <w:t>אני</w:t>
      </w:r>
      <w:r>
        <w:rPr>
          <w:rStyle w:val="FontStyle12"/>
          <w:rtl/>
        </w:rPr>
        <w:tab/>
        <w:t>(</w:t>
      </w:r>
      <w:r>
        <w:rPr>
          <w:rStyle w:val="FontStyle12"/>
          <w:rFonts w:hint="eastAsia"/>
          <w:rtl/>
        </w:rPr>
        <w:t>שם</w:t>
      </w:r>
      <w:r>
        <w:rPr>
          <w:rStyle w:val="FontStyle12"/>
          <w:rtl/>
        </w:rPr>
        <w:t xml:space="preserve"> </w:t>
      </w:r>
      <w:r>
        <w:rPr>
          <w:rStyle w:val="FontStyle12"/>
          <w:rFonts w:hint="eastAsia"/>
          <w:rtl/>
        </w:rPr>
        <w:t>מלא</w:t>
      </w:r>
      <w:r>
        <w:rPr>
          <w:rStyle w:val="FontStyle12"/>
          <w:rtl/>
        </w:rPr>
        <w:t xml:space="preserve">), </w:t>
      </w:r>
      <w:r>
        <w:rPr>
          <w:rStyle w:val="FontStyle12"/>
          <w:rFonts w:hint="eastAsia"/>
          <w:rtl/>
        </w:rPr>
        <w:t>ת</w:t>
      </w:r>
      <w:r>
        <w:rPr>
          <w:rStyle w:val="FontStyle12"/>
          <w:rtl/>
        </w:rPr>
        <w:t>.</w:t>
      </w:r>
      <w:r>
        <w:rPr>
          <w:rStyle w:val="FontStyle12"/>
          <w:rFonts w:hint="eastAsia"/>
          <w:rtl/>
        </w:rPr>
        <w:t>ז</w:t>
      </w:r>
      <w:r>
        <w:rPr>
          <w:rStyle w:val="FontStyle12"/>
          <w:rtl/>
        </w:rPr>
        <w:t>.</w:t>
      </w:r>
      <w:r>
        <w:rPr>
          <w:rStyle w:val="FontStyle12"/>
          <w:rtl/>
        </w:rPr>
        <w:tab/>
        <w:t xml:space="preserve">, </w:t>
      </w:r>
      <w:r>
        <w:rPr>
          <w:rStyle w:val="FontStyle12"/>
          <w:rFonts w:hint="eastAsia"/>
          <w:rtl/>
        </w:rPr>
        <w:t>מייפה</w:t>
      </w:r>
      <w:r>
        <w:rPr>
          <w:rStyle w:val="FontStyle12"/>
          <w:rtl/>
        </w:rPr>
        <w:t xml:space="preserve"> </w:t>
      </w:r>
      <w:r>
        <w:rPr>
          <w:rStyle w:val="FontStyle12"/>
          <w:rFonts w:hint="eastAsia"/>
          <w:rtl/>
        </w:rPr>
        <w:t>את</w:t>
      </w:r>
      <w:r>
        <w:rPr>
          <w:rStyle w:val="FontStyle12"/>
          <w:rtl/>
        </w:rPr>
        <w:t xml:space="preserve"> </w:t>
      </w:r>
      <w:r>
        <w:rPr>
          <w:rStyle w:val="FontStyle12"/>
          <w:rFonts w:hint="eastAsia"/>
          <w:rtl/>
        </w:rPr>
        <w:t>כוחו</w:t>
      </w:r>
      <w:r>
        <w:rPr>
          <w:rStyle w:val="FontStyle12"/>
          <w:rtl/>
        </w:rPr>
        <w:t>/</w:t>
      </w:r>
      <w:r>
        <w:rPr>
          <w:rStyle w:val="FontStyle12"/>
          <w:rFonts w:hint="eastAsia"/>
          <w:rtl/>
        </w:rPr>
        <w:t>ה</w:t>
      </w:r>
      <w:r>
        <w:rPr>
          <w:rStyle w:val="FontStyle12"/>
          <w:rtl/>
        </w:rPr>
        <w:t xml:space="preserve"> </w:t>
      </w:r>
      <w:r>
        <w:rPr>
          <w:rStyle w:val="FontStyle12"/>
          <w:rFonts w:hint="eastAsia"/>
          <w:rtl/>
        </w:rPr>
        <w:t>של</w:t>
      </w:r>
      <w:r>
        <w:rPr>
          <w:rStyle w:val="FontStyle12"/>
          <w:rtl/>
        </w:rPr>
        <w:t xml:space="preserve"> </w:t>
      </w:r>
      <w:r>
        <w:rPr>
          <w:rStyle w:val="FontStyle12"/>
          <w:rFonts w:hint="eastAsia"/>
          <w:rtl/>
        </w:rPr>
        <w:t>חברת</w:t>
      </w:r>
    </w:p>
    <w:p w:rsidR="0018661F" w:rsidRDefault="0018661F" w:rsidP="0018661F">
      <w:pPr>
        <w:pStyle w:val="Style3"/>
        <w:widowControl/>
        <w:tabs>
          <w:tab w:val="left" w:leader="underscore" w:pos="2803"/>
        </w:tabs>
        <w:bidi/>
        <w:spacing w:before="86" w:line="240" w:lineRule="auto"/>
        <w:rPr>
          <w:rStyle w:val="FontStyle12"/>
          <w:rtl/>
        </w:rPr>
      </w:pPr>
      <w:r>
        <w:rPr>
          <w:rStyle w:val="FontStyle12"/>
          <w:rFonts w:hint="eastAsia"/>
          <w:rtl/>
        </w:rPr>
        <w:t>ביטוח</w:t>
      </w:r>
      <w:r>
        <w:rPr>
          <w:rStyle w:val="FontStyle12"/>
          <w:rtl/>
        </w:rPr>
        <w:t xml:space="preserve"> / </w:t>
      </w:r>
      <w:r>
        <w:rPr>
          <w:rStyle w:val="FontStyle12"/>
          <w:rFonts w:hint="eastAsia"/>
          <w:rtl/>
        </w:rPr>
        <w:t>סוכן</w:t>
      </w:r>
      <w:r>
        <w:rPr>
          <w:rStyle w:val="FontStyle12"/>
          <w:rtl/>
        </w:rPr>
        <w:tab/>
      </w:r>
      <w:r>
        <w:rPr>
          <w:rStyle w:val="FontStyle12"/>
          <w:rFonts w:hint="eastAsia"/>
          <w:rtl/>
        </w:rPr>
        <w:t>לדרוש</w:t>
      </w:r>
      <w:r>
        <w:rPr>
          <w:rStyle w:val="FontStyle12"/>
          <w:rtl/>
        </w:rPr>
        <w:t xml:space="preserve"> </w:t>
      </w:r>
      <w:r>
        <w:rPr>
          <w:rStyle w:val="FontStyle12"/>
          <w:rFonts w:hint="eastAsia"/>
          <w:rtl/>
        </w:rPr>
        <w:t>ולקבל</w:t>
      </w:r>
      <w:r>
        <w:rPr>
          <w:rStyle w:val="FontStyle12"/>
          <w:rtl/>
        </w:rPr>
        <w:t xml:space="preserve"> </w:t>
      </w:r>
      <w:r>
        <w:rPr>
          <w:rStyle w:val="FontStyle12"/>
          <w:rFonts w:hint="eastAsia"/>
          <w:rtl/>
        </w:rPr>
        <w:t>עבורי</w:t>
      </w:r>
      <w:r>
        <w:rPr>
          <w:rStyle w:val="FontStyle12"/>
          <w:rtl/>
        </w:rPr>
        <w:t xml:space="preserve"> </w:t>
      </w:r>
      <w:r>
        <w:rPr>
          <w:rStyle w:val="FontStyle12"/>
          <w:rFonts w:hint="eastAsia"/>
          <w:rtl/>
        </w:rPr>
        <w:t>ועבור</w:t>
      </w:r>
      <w:r>
        <w:rPr>
          <w:rStyle w:val="FontStyle12"/>
          <w:rtl/>
        </w:rPr>
        <w:t xml:space="preserve"> </w:t>
      </w:r>
      <w:r>
        <w:rPr>
          <w:rStyle w:val="FontStyle12"/>
          <w:rFonts w:hint="eastAsia"/>
          <w:rtl/>
        </w:rPr>
        <w:t>בני</w:t>
      </w:r>
      <w:r>
        <w:rPr>
          <w:rStyle w:val="FontStyle12"/>
          <w:rtl/>
        </w:rPr>
        <w:t xml:space="preserve"> </w:t>
      </w:r>
      <w:r>
        <w:rPr>
          <w:rStyle w:val="FontStyle12"/>
          <w:rFonts w:hint="eastAsia"/>
          <w:rtl/>
        </w:rPr>
        <w:t>משפחתי</w:t>
      </w:r>
      <w:r>
        <w:rPr>
          <w:rStyle w:val="FontStyle12"/>
          <w:rtl/>
        </w:rPr>
        <w:t xml:space="preserve"> </w:t>
      </w:r>
      <w:r>
        <w:rPr>
          <w:rStyle w:val="FontStyle12"/>
          <w:rFonts w:hint="eastAsia"/>
          <w:rtl/>
        </w:rPr>
        <w:t>אלה</w:t>
      </w:r>
      <w:r>
        <w:rPr>
          <w:rStyle w:val="FontStyle12"/>
          <w:rtl/>
        </w:rPr>
        <w:t>:</w:t>
      </w:r>
    </w:p>
    <w:p w:rsidR="0018661F" w:rsidRDefault="0018661F" w:rsidP="00383201">
      <w:pPr>
        <w:pStyle w:val="Style1"/>
        <w:widowControl/>
        <w:tabs>
          <w:tab w:val="left" w:leader="underscore" w:pos="2520"/>
        </w:tabs>
        <w:bidi/>
        <w:spacing w:before="173" w:line="523" w:lineRule="exact"/>
        <w:ind w:left="350"/>
        <w:rPr>
          <w:rStyle w:val="FontStyle12"/>
          <w:rtl/>
        </w:rPr>
      </w:pPr>
      <w:r>
        <w:rPr>
          <w:rStyle w:val="FontStyle12"/>
          <w:rtl/>
        </w:rPr>
        <w:t>1.</w:t>
      </w:r>
      <w:r w:rsidR="00383201">
        <w:rPr>
          <w:rStyle w:val="FontStyle12"/>
          <w:rFonts w:hint="cs"/>
          <w:rtl/>
        </w:rPr>
        <w:t xml:space="preserve">ת.ז </w:t>
      </w:r>
      <w:r>
        <w:rPr>
          <w:rStyle w:val="FontStyle12"/>
          <w:rtl/>
        </w:rPr>
        <w:tab/>
      </w:r>
      <w:r w:rsidR="00383201">
        <w:rPr>
          <w:rStyle w:val="FontStyle12"/>
          <w:rFonts w:hint="cs"/>
          <w:rtl/>
        </w:rPr>
        <w:t>שם מבוטח __________________</w:t>
      </w:r>
    </w:p>
    <w:p w:rsidR="00383201" w:rsidRDefault="0018661F" w:rsidP="00383201">
      <w:pPr>
        <w:pStyle w:val="Style1"/>
        <w:widowControl/>
        <w:tabs>
          <w:tab w:val="left" w:leader="underscore" w:pos="2520"/>
        </w:tabs>
        <w:bidi/>
        <w:spacing w:line="523" w:lineRule="exact"/>
        <w:ind w:left="350"/>
        <w:rPr>
          <w:rStyle w:val="FontStyle12"/>
          <w:rtl/>
        </w:rPr>
      </w:pPr>
      <w:r>
        <w:rPr>
          <w:rStyle w:val="FontStyle12"/>
          <w:rtl/>
        </w:rPr>
        <w:t>2.</w:t>
      </w:r>
      <w:r w:rsidR="00383201">
        <w:rPr>
          <w:rStyle w:val="FontStyle12"/>
          <w:rFonts w:hint="cs"/>
          <w:rtl/>
        </w:rPr>
        <w:t>ת.ז</w:t>
      </w:r>
      <w:r>
        <w:rPr>
          <w:rStyle w:val="FontStyle12"/>
          <w:rtl/>
        </w:rPr>
        <w:tab/>
      </w:r>
      <w:r w:rsidR="00383201">
        <w:rPr>
          <w:rStyle w:val="FontStyle12"/>
          <w:rFonts w:hint="cs"/>
          <w:rtl/>
        </w:rPr>
        <w:t>שם מבוטח __________________</w:t>
      </w:r>
    </w:p>
    <w:p w:rsidR="00383201" w:rsidRDefault="0018661F" w:rsidP="00383201">
      <w:pPr>
        <w:pStyle w:val="Style1"/>
        <w:widowControl/>
        <w:tabs>
          <w:tab w:val="left" w:leader="underscore" w:pos="2520"/>
        </w:tabs>
        <w:bidi/>
        <w:spacing w:line="523" w:lineRule="exact"/>
        <w:ind w:left="350"/>
        <w:rPr>
          <w:rStyle w:val="FontStyle12"/>
          <w:rtl/>
        </w:rPr>
      </w:pPr>
      <w:r>
        <w:rPr>
          <w:rStyle w:val="FontStyle12"/>
          <w:rtl/>
        </w:rPr>
        <w:t>3.</w:t>
      </w:r>
      <w:r w:rsidR="00383201">
        <w:rPr>
          <w:rStyle w:val="FontStyle12"/>
          <w:rFonts w:hint="cs"/>
          <w:rtl/>
        </w:rPr>
        <w:t xml:space="preserve">ת.ז </w:t>
      </w:r>
      <w:r>
        <w:rPr>
          <w:rStyle w:val="FontStyle12"/>
          <w:rtl/>
        </w:rPr>
        <w:tab/>
      </w:r>
      <w:r w:rsidR="00383201">
        <w:rPr>
          <w:rStyle w:val="FontStyle12"/>
          <w:rFonts w:hint="cs"/>
          <w:rtl/>
        </w:rPr>
        <w:t>שם מבוטח __________________</w:t>
      </w:r>
    </w:p>
    <w:p w:rsidR="0018661F" w:rsidRDefault="0018661F" w:rsidP="00383201">
      <w:pPr>
        <w:pStyle w:val="Style1"/>
        <w:widowControl/>
        <w:tabs>
          <w:tab w:val="left" w:leader="underscore" w:pos="2520"/>
        </w:tabs>
        <w:bidi/>
        <w:spacing w:line="523" w:lineRule="exact"/>
        <w:ind w:left="350"/>
        <w:rPr>
          <w:sz w:val="20"/>
          <w:szCs w:val="20"/>
        </w:rPr>
      </w:pPr>
      <w:r>
        <w:rPr>
          <w:rStyle w:val="FontStyle12"/>
          <w:rtl/>
        </w:rPr>
        <w:t>4.</w:t>
      </w:r>
      <w:r w:rsidR="00383201">
        <w:rPr>
          <w:rStyle w:val="FontStyle12"/>
          <w:rFonts w:hint="cs"/>
          <w:rtl/>
        </w:rPr>
        <w:t xml:space="preserve">ת.ז </w:t>
      </w:r>
      <w:r>
        <w:rPr>
          <w:rStyle w:val="FontStyle12"/>
          <w:rtl/>
        </w:rPr>
        <w:tab/>
      </w:r>
      <w:r w:rsidR="00383201">
        <w:rPr>
          <w:rStyle w:val="FontStyle12"/>
          <w:rFonts w:hint="cs"/>
          <w:rtl/>
        </w:rPr>
        <w:t>שם מבוטח __________________</w:t>
      </w:r>
    </w:p>
    <w:p w:rsidR="0018661F" w:rsidRDefault="0018661F" w:rsidP="0018661F">
      <w:pPr>
        <w:pStyle w:val="Style3"/>
        <w:widowControl/>
        <w:bidi/>
        <w:spacing w:line="240" w:lineRule="exact"/>
        <w:ind w:left="5"/>
        <w:jc w:val="both"/>
        <w:rPr>
          <w:sz w:val="20"/>
          <w:szCs w:val="20"/>
        </w:rPr>
      </w:pPr>
    </w:p>
    <w:p w:rsidR="0018661F" w:rsidRDefault="0018661F" w:rsidP="0018661F">
      <w:pPr>
        <w:pStyle w:val="Style3"/>
        <w:widowControl/>
        <w:bidi/>
        <w:spacing w:line="240" w:lineRule="exact"/>
        <w:ind w:left="5"/>
        <w:jc w:val="both"/>
        <w:rPr>
          <w:sz w:val="20"/>
          <w:szCs w:val="20"/>
        </w:rPr>
      </w:pPr>
    </w:p>
    <w:p w:rsidR="0018661F" w:rsidRDefault="0018661F" w:rsidP="0018661F">
      <w:pPr>
        <w:pStyle w:val="Style3"/>
        <w:widowControl/>
        <w:bidi/>
        <w:spacing w:before="106" w:line="475" w:lineRule="exact"/>
        <w:ind w:left="5"/>
        <w:jc w:val="both"/>
        <w:rPr>
          <w:rStyle w:val="FontStyle12"/>
          <w:rtl/>
        </w:rPr>
      </w:pPr>
      <w:r>
        <w:rPr>
          <w:rStyle w:val="FontStyle12"/>
          <w:rFonts w:hint="eastAsia"/>
          <w:rtl/>
        </w:rPr>
        <w:t>כל</w:t>
      </w:r>
      <w:r>
        <w:rPr>
          <w:rStyle w:val="FontStyle12"/>
          <w:rtl/>
        </w:rPr>
        <w:t xml:space="preserve"> </w:t>
      </w:r>
      <w:r>
        <w:rPr>
          <w:rStyle w:val="FontStyle12"/>
          <w:rFonts w:hint="eastAsia"/>
          <w:rtl/>
        </w:rPr>
        <w:t>מידע</w:t>
      </w:r>
      <w:r>
        <w:rPr>
          <w:rStyle w:val="FontStyle12"/>
          <w:rtl/>
        </w:rPr>
        <w:t xml:space="preserve"> </w:t>
      </w:r>
      <w:r>
        <w:rPr>
          <w:rStyle w:val="FontStyle12"/>
          <w:rFonts w:hint="eastAsia"/>
          <w:rtl/>
        </w:rPr>
        <w:t>הנדרש</w:t>
      </w:r>
      <w:r>
        <w:rPr>
          <w:rStyle w:val="FontStyle12"/>
          <w:rtl/>
        </w:rPr>
        <w:t xml:space="preserve"> </w:t>
      </w:r>
      <w:r>
        <w:rPr>
          <w:rStyle w:val="FontStyle12"/>
          <w:rFonts w:hint="eastAsia"/>
          <w:rtl/>
        </w:rPr>
        <w:t>לו</w:t>
      </w:r>
      <w:r>
        <w:rPr>
          <w:rStyle w:val="FontStyle12"/>
          <w:rtl/>
        </w:rPr>
        <w:t>/</w:t>
      </w:r>
      <w:r>
        <w:rPr>
          <w:rStyle w:val="FontStyle12"/>
          <w:rFonts w:hint="eastAsia"/>
          <w:rtl/>
        </w:rPr>
        <w:t>ה</w:t>
      </w:r>
      <w:r>
        <w:rPr>
          <w:rStyle w:val="FontStyle12"/>
          <w:rtl/>
        </w:rPr>
        <w:t xml:space="preserve"> </w:t>
      </w:r>
      <w:r>
        <w:rPr>
          <w:rStyle w:val="FontStyle12"/>
          <w:rFonts w:hint="eastAsia"/>
          <w:rtl/>
        </w:rPr>
        <w:t>לדעתו</w:t>
      </w:r>
      <w:r>
        <w:rPr>
          <w:rStyle w:val="FontStyle12"/>
          <w:rtl/>
        </w:rPr>
        <w:t>/</w:t>
      </w:r>
      <w:r>
        <w:rPr>
          <w:rStyle w:val="FontStyle12"/>
          <w:rFonts w:hint="eastAsia"/>
          <w:rtl/>
        </w:rPr>
        <w:t>ה</w:t>
      </w:r>
      <w:r>
        <w:rPr>
          <w:rStyle w:val="FontStyle12"/>
          <w:rtl/>
        </w:rPr>
        <w:t xml:space="preserve"> </w:t>
      </w:r>
      <w:r>
        <w:rPr>
          <w:rStyle w:val="FontStyle12"/>
          <w:rFonts w:hint="eastAsia"/>
          <w:rtl/>
        </w:rPr>
        <w:t>לצורך</w:t>
      </w:r>
      <w:r>
        <w:rPr>
          <w:rStyle w:val="FontStyle12"/>
          <w:rtl/>
        </w:rPr>
        <w:t xml:space="preserve"> </w:t>
      </w:r>
      <w:r>
        <w:rPr>
          <w:rStyle w:val="FontStyle12"/>
          <w:rFonts w:hint="eastAsia"/>
          <w:rtl/>
        </w:rPr>
        <w:t>הליך</w:t>
      </w:r>
      <w:r>
        <w:rPr>
          <w:rStyle w:val="FontStyle12"/>
          <w:rtl/>
        </w:rPr>
        <w:t xml:space="preserve"> </w:t>
      </w:r>
      <w:r>
        <w:rPr>
          <w:rStyle w:val="FontStyle12"/>
          <w:rFonts w:hint="eastAsia"/>
          <w:rtl/>
        </w:rPr>
        <w:t>התאמת</w:t>
      </w:r>
      <w:r>
        <w:rPr>
          <w:rStyle w:val="FontStyle12"/>
          <w:rtl/>
        </w:rPr>
        <w:t xml:space="preserve"> </w:t>
      </w:r>
      <w:r>
        <w:rPr>
          <w:rStyle w:val="FontStyle12"/>
          <w:rFonts w:hint="eastAsia"/>
          <w:rtl/>
        </w:rPr>
        <w:t>ביטוח</w:t>
      </w:r>
      <w:r>
        <w:rPr>
          <w:rStyle w:val="FontStyle12"/>
          <w:rtl/>
        </w:rPr>
        <w:t xml:space="preserve"> </w:t>
      </w:r>
      <w:r>
        <w:rPr>
          <w:rStyle w:val="FontStyle12"/>
          <w:rFonts w:hint="eastAsia"/>
          <w:rtl/>
        </w:rPr>
        <w:t>כאמור</w:t>
      </w:r>
      <w:r>
        <w:rPr>
          <w:rStyle w:val="FontStyle12"/>
          <w:rtl/>
        </w:rPr>
        <w:t xml:space="preserve"> </w:t>
      </w:r>
      <w:r>
        <w:rPr>
          <w:rStyle w:val="FontStyle12"/>
          <w:rFonts w:hint="eastAsia"/>
          <w:rtl/>
        </w:rPr>
        <w:t>בסעיף</w:t>
      </w:r>
      <w:r>
        <w:rPr>
          <w:rStyle w:val="FontStyle12"/>
          <w:rtl/>
        </w:rPr>
        <w:t xml:space="preserve"> 8(</w:t>
      </w:r>
      <w:r>
        <w:rPr>
          <w:rStyle w:val="FontStyle12"/>
          <w:rFonts w:hint="eastAsia"/>
          <w:rtl/>
        </w:rPr>
        <w:t>א</w:t>
      </w:r>
      <w:r>
        <w:rPr>
          <w:rStyle w:val="FontStyle12"/>
          <w:rtl/>
        </w:rPr>
        <w:t xml:space="preserve">) </w:t>
      </w:r>
      <w:r>
        <w:rPr>
          <w:rStyle w:val="FontStyle12"/>
          <w:rFonts w:hint="eastAsia"/>
          <w:rtl/>
        </w:rPr>
        <w:t>לחוזר</w:t>
      </w:r>
      <w:r>
        <w:rPr>
          <w:rStyle w:val="FontStyle12"/>
          <w:rtl/>
        </w:rPr>
        <w:t xml:space="preserve"> </w:t>
      </w:r>
      <w:r>
        <w:rPr>
          <w:rStyle w:val="FontStyle12"/>
          <w:rFonts w:hint="eastAsia"/>
          <w:rtl/>
        </w:rPr>
        <w:t>צירוף</w:t>
      </w:r>
      <w:r>
        <w:rPr>
          <w:rStyle w:val="FontStyle12"/>
          <w:rtl/>
        </w:rPr>
        <w:t xml:space="preserve"> </w:t>
      </w:r>
      <w:r>
        <w:rPr>
          <w:rStyle w:val="FontStyle12"/>
          <w:rFonts w:hint="eastAsia"/>
          <w:rtl/>
        </w:rPr>
        <w:t>לביטוח</w:t>
      </w:r>
      <w:r>
        <w:rPr>
          <w:rStyle w:val="FontStyle12"/>
          <w:rtl/>
        </w:rPr>
        <w:t xml:space="preserve">, </w:t>
      </w:r>
      <w:r>
        <w:rPr>
          <w:rStyle w:val="FontStyle12"/>
          <w:rFonts w:hint="eastAsia"/>
          <w:rtl/>
        </w:rPr>
        <w:t>לרבות</w:t>
      </w:r>
      <w:r>
        <w:rPr>
          <w:rStyle w:val="FontStyle12"/>
          <w:rtl/>
        </w:rPr>
        <w:t xml:space="preserve"> </w:t>
      </w:r>
      <w:r>
        <w:rPr>
          <w:rStyle w:val="FontStyle12"/>
          <w:rFonts w:hint="eastAsia"/>
          <w:rtl/>
        </w:rPr>
        <w:t>קבלת</w:t>
      </w:r>
      <w:r>
        <w:rPr>
          <w:rStyle w:val="FontStyle12"/>
          <w:rtl/>
        </w:rPr>
        <w:t xml:space="preserve"> </w:t>
      </w:r>
      <w:r>
        <w:rPr>
          <w:rStyle w:val="FontStyle12"/>
          <w:rFonts w:hint="eastAsia"/>
          <w:rtl/>
        </w:rPr>
        <w:t>דף</w:t>
      </w:r>
      <w:r>
        <w:rPr>
          <w:rStyle w:val="FontStyle12"/>
          <w:rtl/>
        </w:rPr>
        <w:t xml:space="preserve"> </w:t>
      </w:r>
      <w:r>
        <w:rPr>
          <w:rStyle w:val="FontStyle12"/>
          <w:rFonts w:hint="eastAsia"/>
          <w:rtl/>
        </w:rPr>
        <w:t>פרטי</w:t>
      </w:r>
      <w:r>
        <w:rPr>
          <w:rStyle w:val="FontStyle12"/>
          <w:rtl/>
        </w:rPr>
        <w:t xml:space="preserve"> </w:t>
      </w:r>
      <w:r>
        <w:rPr>
          <w:rStyle w:val="FontStyle12"/>
          <w:rFonts w:hint="eastAsia"/>
          <w:rtl/>
        </w:rPr>
        <w:t>הביטוח</w:t>
      </w:r>
      <w:r>
        <w:rPr>
          <w:rStyle w:val="FontStyle12"/>
          <w:rtl/>
        </w:rPr>
        <w:t xml:space="preserve">, </w:t>
      </w:r>
      <w:r>
        <w:rPr>
          <w:rStyle w:val="FontStyle12"/>
          <w:rFonts w:hint="eastAsia"/>
          <w:rtl/>
        </w:rPr>
        <w:t>קבלת</w:t>
      </w:r>
      <w:r>
        <w:rPr>
          <w:rStyle w:val="FontStyle12"/>
          <w:rtl/>
        </w:rPr>
        <w:t xml:space="preserve"> </w:t>
      </w:r>
      <w:r>
        <w:rPr>
          <w:rStyle w:val="FontStyle12"/>
          <w:rFonts w:hint="eastAsia"/>
          <w:rtl/>
        </w:rPr>
        <w:t>העתק</w:t>
      </w:r>
      <w:r>
        <w:rPr>
          <w:rStyle w:val="FontStyle12"/>
          <w:rtl/>
        </w:rPr>
        <w:t xml:space="preserve"> </w:t>
      </w:r>
      <w:r>
        <w:rPr>
          <w:rStyle w:val="FontStyle12"/>
          <w:rFonts w:hint="eastAsia"/>
          <w:rtl/>
        </w:rPr>
        <w:t>מטופס</w:t>
      </w:r>
      <w:r>
        <w:rPr>
          <w:rStyle w:val="FontStyle12"/>
          <w:rtl/>
        </w:rPr>
        <w:t xml:space="preserve"> </w:t>
      </w:r>
      <w:r>
        <w:rPr>
          <w:rStyle w:val="FontStyle12"/>
          <w:rFonts w:hint="eastAsia"/>
          <w:rtl/>
        </w:rPr>
        <w:t>גילוי</w:t>
      </w:r>
      <w:r>
        <w:rPr>
          <w:rStyle w:val="FontStyle12"/>
          <w:rtl/>
        </w:rPr>
        <w:t xml:space="preserve"> </w:t>
      </w:r>
      <w:r>
        <w:rPr>
          <w:rStyle w:val="FontStyle12"/>
          <w:rFonts w:hint="eastAsia"/>
          <w:rtl/>
        </w:rPr>
        <w:t>נאות</w:t>
      </w:r>
      <w:r>
        <w:rPr>
          <w:rStyle w:val="FontStyle12"/>
          <w:rtl/>
        </w:rPr>
        <w:t xml:space="preserve"> </w:t>
      </w:r>
      <w:r>
        <w:rPr>
          <w:rStyle w:val="FontStyle12"/>
          <w:rFonts w:hint="eastAsia"/>
          <w:rtl/>
        </w:rPr>
        <w:t>של</w:t>
      </w:r>
      <w:r>
        <w:rPr>
          <w:rStyle w:val="FontStyle12"/>
          <w:rtl/>
        </w:rPr>
        <w:t xml:space="preserve"> </w:t>
      </w:r>
      <w:r>
        <w:rPr>
          <w:rStyle w:val="FontStyle12"/>
          <w:rFonts w:hint="eastAsia"/>
          <w:rtl/>
        </w:rPr>
        <w:t>הפוליסה</w:t>
      </w:r>
      <w:r>
        <w:rPr>
          <w:rStyle w:val="FontStyle12"/>
          <w:rtl/>
        </w:rPr>
        <w:t xml:space="preserve"> </w:t>
      </w:r>
      <w:r>
        <w:rPr>
          <w:rStyle w:val="FontStyle12"/>
          <w:rFonts w:hint="eastAsia"/>
          <w:rtl/>
        </w:rPr>
        <w:t>המקורית</w:t>
      </w:r>
      <w:r>
        <w:rPr>
          <w:rStyle w:val="FontStyle12"/>
          <w:rtl/>
        </w:rPr>
        <w:t xml:space="preserve"> </w:t>
      </w:r>
      <w:r>
        <w:rPr>
          <w:rStyle w:val="FontStyle12"/>
          <w:rFonts w:hint="eastAsia"/>
          <w:rtl/>
        </w:rPr>
        <w:t>ודוח</w:t>
      </w:r>
      <w:r>
        <w:rPr>
          <w:rStyle w:val="FontStyle12"/>
          <w:rtl/>
        </w:rPr>
        <w:t xml:space="preserve"> </w:t>
      </w:r>
      <w:r>
        <w:rPr>
          <w:rStyle w:val="FontStyle12"/>
          <w:rFonts w:hint="eastAsia"/>
          <w:rtl/>
        </w:rPr>
        <w:t>שנתי</w:t>
      </w:r>
      <w:r>
        <w:rPr>
          <w:rStyle w:val="FontStyle12"/>
          <w:rtl/>
        </w:rPr>
        <w:t xml:space="preserve"> </w:t>
      </w:r>
      <w:r>
        <w:rPr>
          <w:rStyle w:val="FontStyle12"/>
          <w:rFonts w:hint="eastAsia"/>
          <w:rtl/>
        </w:rPr>
        <w:t>אחרון</w:t>
      </w:r>
      <w:r>
        <w:rPr>
          <w:rStyle w:val="FontStyle12"/>
          <w:rtl/>
        </w:rPr>
        <w:t xml:space="preserve"> </w:t>
      </w:r>
      <w:r>
        <w:rPr>
          <w:rStyle w:val="FontStyle12"/>
          <w:rFonts w:hint="eastAsia"/>
          <w:rtl/>
        </w:rPr>
        <w:t>שנשלח</w:t>
      </w:r>
      <w:r>
        <w:rPr>
          <w:rStyle w:val="FontStyle12"/>
          <w:rtl/>
        </w:rPr>
        <w:t xml:space="preserve"> </w:t>
      </w:r>
      <w:r>
        <w:rPr>
          <w:rStyle w:val="FontStyle12"/>
          <w:rFonts w:hint="eastAsia"/>
          <w:rtl/>
        </w:rPr>
        <w:t>אלי</w:t>
      </w:r>
      <w:r>
        <w:rPr>
          <w:rStyle w:val="FontStyle12"/>
          <w:rtl/>
        </w:rPr>
        <w:t>.</w:t>
      </w:r>
    </w:p>
    <w:p w:rsidR="0018661F" w:rsidRDefault="0018661F" w:rsidP="0018661F">
      <w:pPr>
        <w:pStyle w:val="Style3"/>
        <w:widowControl/>
        <w:bidi/>
        <w:spacing w:before="101" w:line="960" w:lineRule="exact"/>
        <w:ind w:left="5"/>
        <w:rPr>
          <w:rStyle w:val="FontStyle12"/>
          <w:rtl/>
        </w:rPr>
      </w:pPr>
      <w:r>
        <w:rPr>
          <w:rStyle w:val="FontStyle12"/>
          <w:rFonts w:hint="eastAsia"/>
          <w:rtl/>
        </w:rPr>
        <w:t>ייפוי</w:t>
      </w:r>
      <w:r>
        <w:rPr>
          <w:rStyle w:val="FontStyle12"/>
          <w:rtl/>
        </w:rPr>
        <w:t xml:space="preserve"> </w:t>
      </w:r>
      <w:r>
        <w:rPr>
          <w:rStyle w:val="FontStyle12"/>
          <w:rFonts w:hint="eastAsia"/>
          <w:rtl/>
        </w:rPr>
        <w:t>כוח</w:t>
      </w:r>
      <w:r>
        <w:rPr>
          <w:rStyle w:val="FontStyle12"/>
          <w:rtl/>
        </w:rPr>
        <w:t xml:space="preserve"> </w:t>
      </w:r>
      <w:r>
        <w:rPr>
          <w:rStyle w:val="FontStyle12"/>
          <w:rFonts w:hint="eastAsia"/>
          <w:rtl/>
        </w:rPr>
        <w:t>יהיה</w:t>
      </w:r>
      <w:r>
        <w:rPr>
          <w:rStyle w:val="FontStyle12"/>
          <w:rtl/>
        </w:rPr>
        <w:t xml:space="preserve"> </w:t>
      </w:r>
      <w:r>
        <w:rPr>
          <w:rStyle w:val="FontStyle12"/>
          <w:rFonts w:hint="eastAsia"/>
          <w:rtl/>
        </w:rPr>
        <w:t>בתוקף</w:t>
      </w:r>
      <w:r>
        <w:rPr>
          <w:rStyle w:val="FontStyle12"/>
          <w:rtl/>
        </w:rPr>
        <w:t xml:space="preserve"> 30 </w:t>
      </w:r>
      <w:r>
        <w:rPr>
          <w:rStyle w:val="FontStyle12"/>
          <w:rFonts w:hint="eastAsia"/>
          <w:rtl/>
        </w:rPr>
        <w:t>ימי</w:t>
      </w:r>
      <w:r>
        <w:rPr>
          <w:rStyle w:val="FontStyle12"/>
          <w:rtl/>
        </w:rPr>
        <w:t xml:space="preserve"> </w:t>
      </w:r>
      <w:r>
        <w:rPr>
          <w:rStyle w:val="FontStyle12"/>
          <w:rFonts w:hint="eastAsia"/>
          <w:rtl/>
        </w:rPr>
        <w:t>עבודה</w:t>
      </w:r>
      <w:r>
        <w:rPr>
          <w:rStyle w:val="FontStyle12"/>
          <w:rtl/>
        </w:rPr>
        <w:t xml:space="preserve"> </w:t>
      </w:r>
      <w:r>
        <w:rPr>
          <w:rStyle w:val="FontStyle12"/>
          <w:rFonts w:hint="eastAsia"/>
          <w:rtl/>
        </w:rPr>
        <w:t>מיום</w:t>
      </w:r>
      <w:r>
        <w:rPr>
          <w:rStyle w:val="FontStyle12"/>
          <w:rtl/>
        </w:rPr>
        <w:t xml:space="preserve"> </w:t>
      </w:r>
      <w:r>
        <w:rPr>
          <w:rStyle w:val="FontStyle12"/>
          <w:rFonts w:hint="eastAsia"/>
          <w:rtl/>
        </w:rPr>
        <w:t>חתימתו</w:t>
      </w:r>
      <w:r>
        <w:rPr>
          <w:rStyle w:val="FontStyle12"/>
          <w:rtl/>
        </w:rPr>
        <w:t>.</w:t>
      </w:r>
    </w:p>
    <w:p w:rsidR="00566947" w:rsidRDefault="0018661F" w:rsidP="00383201">
      <w:pPr>
        <w:pStyle w:val="Style3"/>
        <w:widowControl/>
        <w:tabs>
          <w:tab w:val="left" w:leader="underscore" w:pos="4603"/>
        </w:tabs>
        <w:bidi/>
        <w:spacing w:line="960" w:lineRule="exact"/>
        <w:ind w:left="5"/>
        <w:rPr>
          <w:rStyle w:val="FontStyle12"/>
          <w:rtl/>
        </w:rPr>
      </w:pPr>
      <w:r>
        <w:rPr>
          <w:rStyle w:val="FontStyle12"/>
          <w:rFonts w:hint="eastAsia"/>
          <w:rtl/>
        </w:rPr>
        <w:t>חתימת</w:t>
      </w:r>
      <w:r>
        <w:rPr>
          <w:rStyle w:val="FontStyle12"/>
          <w:rtl/>
        </w:rPr>
        <w:t xml:space="preserve"> </w:t>
      </w:r>
      <w:r>
        <w:rPr>
          <w:rStyle w:val="FontStyle12"/>
          <w:rFonts w:hint="eastAsia"/>
          <w:rtl/>
        </w:rPr>
        <w:t>המועמד</w:t>
      </w:r>
      <w:r>
        <w:rPr>
          <w:rStyle w:val="FontStyle12"/>
          <w:rtl/>
        </w:rPr>
        <w:t xml:space="preserve"> </w:t>
      </w:r>
      <w:r>
        <w:rPr>
          <w:rStyle w:val="FontStyle12"/>
          <w:rFonts w:hint="eastAsia"/>
          <w:rtl/>
        </w:rPr>
        <w:t>לביטוח</w:t>
      </w:r>
      <w:r w:rsidR="00566947">
        <w:rPr>
          <w:rStyle w:val="FontStyle12"/>
          <w:rFonts w:hint="cs"/>
          <w:rtl/>
        </w:rPr>
        <w:t xml:space="preserve"> _______________________</w:t>
      </w:r>
      <w:r w:rsidR="00383201">
        <w:rPr>
          <w:rStyle w:val="FontStyle12"/>
          <w:rFonts w:hint="cs"/>
          <w:rtl/>
        </w:rPr>
        <w:t xml:space="preserve"> </w:t>
      </w:r>
    </w:p>
    <w:p w:rsidR="00566947" w:rsidRDefault="00566947" w:rsidP="0018661F">
      <w:pPr>
        <w:autoSpaceDE/>
        <w:autoSpaceDN/>
        <w:rPr>
          <w:rStyle w:val="FontStyle12"/>
          <w:rtl/>
        </w:rPr>
      </w:pPr>
    </w:p>
    <w:p w:rsidR="0018661F" w:rsidRPr="00566947" w:rsidRDefault="0018661F" w:rsidP="0018661F">
      <w:pPr>
        <w:autoSpaceDE/>
        <w:autoSpaceDN/>
        <w:rPr>
          <w:rFonts w:ascii="Arial" w:hAnsi="Arial" w:cs="Arial"/>
          <w:sz w:val="24"/>
          <w:szCs w:val="24"/>
          <w:rtl/>
        </w:rPr>
      </w:pPr>
      <w:r w:rsidRPr="00566947">
        <w:rPr>
          <w:rStyle w:val="FontStyle12"/>
          <w:rFonts w:hint="eastAsia"/>
          <w:rtl/>
        </w:rPr>
        <w:t>תאריך</w:t>
      </w:r>
      <w:r w:rsidRPr="00566947">
        <w:rPr>
          <w:rStyle w:val="FontStyle12"/>
          <w:rtl/>
        </w:rPr>
        <w:t>:</w:t>
      </w:r>
      <w:r w:rsidRPr="00566947">
        <w:rPr>
          <w:rStyle w:val="FontStyle12"/>
          <w:rtl/>
        </w:rPr>
        <w:tab/>
      </w:r>
      <w:r w:rsidR="00566947" w:rsidRPr="00566947">
        <w:rPr>
          <w:rFonts w:ascii="Arial" w:hAnsi="Arial" w:cs="Arial" w:hint="cs"/>
          <w:sz w:val="24"/>
          <w:szCs w:val="24"/>
          <w:rtl/>
        </w:rPr>
        <w:t>____________________</w:t>
      </w:r>
    </w:p>
    <w:p w:rsidR="00566947" w:rsidRDefault="00566947" w:rsidP="0018661F">
      <w:pPr>
        <w:autoSpaceDE/>
        <w:autoSpaceDN/>
        <w:rPr>
          <w:rFonts w:ascii="Arial" w:hAnsi="Arial" w:cs="Arial"/>
          <w:b/>
          <w:bCs/>
          <w:sz w:val="24"/>
          <w:szCs w:val="24"/>
          <w:rtl/>
        </w:rPr>
      </w:pPr>
    </w:p>
    <w:p w:rsidR="00566947" w:rsidRDefault="00566947" w:rsidP="0018661F">
      <w:pPr>
        <w:autoSpaceDE/>
        <w:autoSpaceDN/>
        <w:rPr>
          <w:rFonts w:ascii="Arial" w:hAnsi="Arial" w:cs="Arial"/>
          <w:b/>
          <w:bCs/>
          <w:sz w:val="24"/>
          <w:szCs w:val="24"/>
          <w:rtl/>
        </w:rPr>
      </w:pPr>
    </w:p>
    <w:p w:rsidR="0018661F" w:rsidRDefault="0018661F">
      <w:pPr>
        <w:autoSpaceDE/>
        <w:autoSpaceDN/>
        <w:bidi w:val="0"/>
        <w:rPr>
          <w:rFonts w:ascii="Arial" w:hAnsi="Arial" w:cs="Arial"/>
          <w:b/>
          <w:bCs/>
          <w:sz w:val="24"/>
          <w:szCs w:val="24"/>
          <w:rtl/>
        </w:rPr>
      </w:pPr>
      <w:bookmarkStart w:id="0" w:name="_GoBack"/>
      <w:bookmarkEnd w:id="0"/>
    </w:p>
    <w:sectPr w:rsidR="0018661F" w:rsidSect="00890039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701" w:right="1134" w:bottom="1440" w:left="1134" w:header="709" w:footer="493" w:gutter="0"/>
      <w:cols w:space="709"/>
      <w:bidi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0633" w:rsidRDefault="00300633">
      <w:r>
        <w:separator/>
      </w:r>
    </w:p>
  </w:endnote>
  <w:endnote w:type="continuationSeparator" w:id="0">
    <w:p w:rsidR="00300633" w:rsidRDefault="003006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altName w:val="David"/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GLOBES-MC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7452" w:rsidRDefault="005F6295">
    <w:pPr>
      <w:pStyle w:val="a5"/>
    </w:pPr>
    <w:r>
      <w:rPr>
        <w:rFonts w:ascii="GLOBES-MCL" w:hAnsi="GLOBES-MCL" w:cs="David"/>
        <w:i/>
        <w:iCs/>
        <w:noProof/>
        <w:sz w:val="4"/>
        <w:szCs w:val="4"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4603987" o:spid="_x0000_s2063" type="#_x0000_t75" style="position:absolute;left:0;text-align:left;margin-left:-60.45pt;margin-top:598.15pt;width:600.5pt;height:159.75pt;z-index:-251657728;mso-position-horizontal-relative:margin;mso-position-vertical-relative:margin" o:allowincell="f">
          <v:imagedata r:id="rId1" o:title="naeret_protses-01" croptop="53100f"/>
          <w10:wrap anchorx="margin" anchory="margin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0633" w:rsidRDefault="00300633">
      <w:r>
        <w:separator/>
      </w:r>
    </w:p>
  </w:footnote>
  <w:footnote w:type="continuationSeparator" w:id="0">
    <w:p w:rsidR="00300633" w:rsidRDefault="003006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6681" w:rsidRDefault="005F6295">
    <w:pPr>
      <w:pStyle w:val="a3"/>
    </w:pPr>
    <w:r>
      <w:rPr>
        <w:noProof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4603986" o:spid="_x0000_s2062" type="#_x0000_t75" style="position:absolute;left:0;text-align:left;margin-left:0;margin-top:0;width:595.2pt;height:841.9pt;z-index:-251658752;mso-position-horizontal:center;mso-position-horizontal-relative:margin;mso-position-vertical:center;mso-position-vertical-relative:margin" o:allowincell="f">
          <v:imagedata r:id="rId1" o:title="naeret_protses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417" w:rsidRDefault="00890039">
    <w:pPr>
      <w:pStyle w:val="a3"/>
      <w:ind w:right="-567"/>
      <w:rPr>
        <w:rFonts w:ascii="GLOBES-MCL" w:hAnsi="GLOBES-MCL" w:cs="David"/>
        <w:i/>
        <w:iCs/>
        <w:sz w:val="4"/>
        <w:szCs w:val="4"/>
        <w:rtl/>
      </w:rPr>
    </w:pPr>
    <w:r>
      <w:rPr>
        <w:rFonts w:ascii="GLOBES-MCL" w:hAnsi="GLOBES-MCL" w:cs="David"/>
        <w:i/>
        <w:iCs/>
        <w:noProof/>
        <w:sz w:val="4"/>
        <w:szCs w:val="4"/>
        <w:rtl/>
        <w:lang w:eastAsia="en-US"/>
      </w:rPr>
      <w:drawing>
        <wp:anchor distT="0" distB="0" distL="114300" distR="114300" simplePos="0" relativeHeight="251659776" behindDoc="1" locked="0" layoutInCell="0" allowOverlap="1" wp14:anchorId="2B3A4BB8" wp14:editId="76779820">
          <wp:simplePos x="0" y="0"/>
          <wp:positionH relativeFrom="margin">
            <wp:posOffset>-748030</wp:posOffset>
          </wp:positionH>
          <wp:positionV relativeFrom="margin">
            <wp:posOffset>-1085850</wp:posOffset>
          </wp:positionV>
          <wp:extent cx="7606665" cy="1109980"/>
          <wp:effectExtent l="0" t="0" r="0" b="0"/>
          <wp:wrapNone/>
          <wp:docPr id="2" name="תמונה 2" descr="naeret_protses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naeret_protses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9619"/>
                  <a:stretch>
                    <a:fillRect/>
                  </a:stretch>
                </pic:blipFill>
                <pic:spPr bwMode="auto">
                  <a:xfrm>
                    <a:off x="0" y="0"/>
                    <a:ext cx="7606665" cy="11099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6417">
      <w:rPr>
        <w:rFonts w:ascii="GLOBES-MCL" w:hAnsi="GLOBES-MCL" w:cs="David"/>
        <w:i/>
        <w:iCs/>
        <w:sz w:val="4"/>
        <w:szCs w:val="4"/>
        <w:rtl/>
      </w:rPr>
      <w:t xml:space="preserve">            </w:t>
    </w:r>
    <w:r w:rsidR="00E26417">
      <w:rPr>
        <w:rFonts w:ascii="GLOBES-MCL" w:hAnsi="GLOBES-MCL" w:cs="GLOBES-MCL"/>
        <w:i/>
        <w:iCs/>
        <w:sz w:val="28"/>
        <w:szCs w:val="4"/>
      </w:rPr>
      <w:t xml:space="preserve">  </w:t>
    </w:r>
    <w:r w:rsidR="00E26417">
      <w:rPr>
        <w:rFonts w:ascii="GLOBES-MCL" w:hAnsi="GLOBES-MCL" w:cs="David"/>
        <w:i/>
        <w:iCs/>
        <w:sz w:val="4"/>
        <w:szCs w:val="4"/>
        <w:rtl/>
      </w:rPr>
      <w:t xml:space="preserve"> </w:t>
    </w:r>
  </w:p>
  <w:p w:rsidR="00E26417" w:rsidRDefault="00E26417" w:rsidP="0018661F">
    <w:pPr>
      <w:pStyle w:val="a3"/>
      <w:ind w:right="-567"/>
      <w:rPr>
        <w:rFonts w:cs="David"/>
        <w:sz w:val="24"/>
        <w:rtl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6681" w:rsidRDefault="005F6295">
    <w:pPr>
      <w:pStyle w:val="a3"/>
    </w:pPr>
    <w:r>
      <w:rPr>
        <w:noProof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4603985" o:spid="_x0000_s2061" type="#_x0000_t75" style="position:absolute;left:0;text-align:left;margin-left:0;margin-top:0;width:595.2pt;height:841.9pt;z-index:-251659776;mso-position-horizontal:center;mso-position-horizontal-relative:margin;mso-position-vertical:center;mso-position-vertical-relative:margin" o:allowincell="f">
          <v:imagedata r:id="rId1" o:title="naeret_protses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3504F"/>
    <w:multiLevelType w:val="hybridMultilevel"/>
    <w:tmpl w:val="9D30CC96"/>
    <w:lvl w:ilvl="0" w:tplc="12D266E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Cs/>
        <w:iCs w:val="0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AB3DE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52DE5215"/>
    <w:multiLevelType w:val="hybridMultilevel"/>
    <w:tmpl w:val="621C3792"/>
    <w:lvl w:ilvl="0" w:tplc="5E927BE4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AMO_XmlVersion" w:val="Empty"/>
  </w:docVars>
  <w:rsids>
    <w:rsidRoot w:val="00E26417"/>
    <w:rsid w:val="00001B7F"/>
    <w:rsid w:val="000032DE"/>
    <w:rsid w:val="000053A9"/>
    <w:rsid w:val="0001681F"/>
    <w:rsid w:val="00025777"/>
    <w:rsid w:val="000424DC"/>
    <w:rsid w:val="00044170"/>
    <w:rsid w:val="00045DFA"/>
    <w:rsid w:val="00045E30"/>
    <w:rsid w:val="00047C5A"/>
    <w:rsid w:val="000517F4"/>
    <w:rsid w:val="00052643"/>
    <w:rsid w:val="00053EFE"/>
    <w:rsid w:val="00054ED0"/>
    <w:rsid w:val="000575D2"/>
    <w:rsid w:val="000610E7"/>
    <w:rsid w:val="000652E8"/>
    <w:rsid w:val="00065FA7"/>
    <w:rsid w:val="00073197"/>
    <w:rsid w:val="00077A56"/>
    <w:rsid w:val="000818F3"/>
    <w:rsid w:val="00081AD0"/>
    <w:rsid w:val="00081D51"/>
    <w:rsid w:val="00081DEF"/>
    <w:rsid w:val="00082F01"/>
    <w:rsid w:val="000945A7"/>
    <w:rsid w:val="00097F8C"/>
    <w:rsid w:val="000A137E"/>
    <w:rsid w:val="000A43ED"/>
    <w:rsid w:val="000A50F4"/>
    <w:rsid w:val="000B0469"/>
    <w:rsid w:val="000B58E9"/>
    <w:rsid w:val="000B5B93"/>
    <w:rsid w:val="000D1ECF"/>
    <w:rsid w:val="000E2F70"/>
    <w:rsid w:val="000E4AD8"/>
    <w:rsid w:val="000F5153"/>
    <w:rsid w:val="000F5350"/>
    <w:rsid w:val="000F6A38"/>
    <w:rsid w:val="001121A0"/>
    <w:rsid w:val="00117C8D"/>
    <w:rsid w:val="0013028B"/>
    <w:rsid w:val="00132B65"/>
    <w:rsid w:val="00133550"/>
    <w:rsid w:val="0013410D"/>
    <w:rsid w:val="00140A5E"/>
    <w:rsid w:val="0014265B"/>
    <w:rsid w:val="001436D9"/>
    <w:rsid w:val="0015099A"/>
    <w:rsid w:val="00150B02"/>
    <w:rsid w:val="00151854"/>
    <w:rsid w:val="00157C42"/>
    <w:rsid w:val="0016166A"/>
    <w:rsid w:val="00163C01"/>
    <w:rsid w:val="001642CF"/>
    <w:rsid w:val="001742FC"/>
    <w:rsid w:val="0017529B"/>
    <w:rsid w:val="0018181E"/>
    <w:rsid w:val="00182875"/>
    <w:rsid w:val="001843CA"/>
    <w:rsid w:val="00184531"/>
    <w:rsid w:val="00185ACE"/>
    <w:rsid w:val="0018661F"/>
    <w:rsid w:val="00187F0C"/>
    <w:rsid w:val="00191250"/>
    <w:rsid w:val="001914E5"/>
    <w:rsid w:val="00192100"/>
    <w:rsid w:val="001928C3"/>
    <w:rsid w:val="00192D7E"/>
    <w:rsid w:val="0019435E"/>
    <w:rsid w:val="001A2670"/>
    <w:rsid w:val="001A4F5F"/>
    <w:rsid w:val="001A59B7"/>
    <w:rsid w:val="001A6165"/>
    <w:rsid w:val="001A772C"/>
    <w:rsid w:val="001A7C31"/>
    <w:rsid w:val="001C229C"/>
    <w:rsid w:val="001C2A7F"/>
    <w:rsid w:val="001C3961"/>
    <w:rsid w:val="001C3D44"/>
    <w:rsid w:val="001C4737"/>
    <w:rsid w:val="001C77CB"/>
    <w:rsid w:val="001D0B61"/>
    <w:rsid w:val="001D2B84"/>
    <w:rsid w:val="001D2EA0"/>
    <w:rsid w:val="001E2B75"/>
    <w:rsid w:val="001E4341"/>
    <w:rsid w:val="001F50BB"/>
    <w:rsid w:val="001F71C2"/>
    <w:rsid w:val="00203A71"/>
    <w:rsid w:val="0021243A"/>
    <w:rsid w:val="00214A7C"/>
    <w:rsid w:val="00224B06"/>
    <w:rsid w:val="0022607F"/>
    <w:rsid w:val="0022692C"/>
    <w:rsid w:val="00227E49"/>
    <w:rsid w:val="00227F36"/>
    <w:rsid w:val="0023383F"/>
    <w:rsid w:val="00233B5A"/>
    <w:rsid w:val="00245536"/>
    <w:rsid w:val="002458BE"/>
    <w:rsid w:val="00253C27"/>
    <w:rsid w:val="00257FA8"/>
    <w:rsid w:val="00261DA4"/>
    <w:rsid w:val="00265C7E"/>
    <w:rsid w:val="00267876"/>
    <w:rsid w:val="00271BEC"/>
    <w:rsid w:val="00271E98"/>
    <w:rsid w:val="0027434D"/>
    <w:rsid w:val="00275104"/>
    <w:rsid w:val="00276535"/>
    <w:rsid w:val="0027726C"/>
    <w:rsid w:val="00277B20"/>
    <w:rsid w:val="00282B31"/>
    <w:rsid w:val="002842D3"/>
    <w:rsid w:val="00284F94"/>
    <w:rsid w:val="00285F5A"/>
    <w:rsid w:val="00292E76"/>
    <w:rsid w:val="002941FF"/>
    <w:rsid w:val="00296546"/>
    <w:rsid w:val="002972D6"/>
    <w:rsid w:val="002A068C"/>
    <w:rsid w:val="002A0D02"/>
    <w:rsid w:val="002A39B1"/>
    <w:rsid w:val="002A52B4"/>
    <w:rsid w:val="002A5432"/>
    <w:rsid w:val="002A7D4D"/>
    <w:rsid w:val="002B21E1"/>
    <w:rsid w:val="002B435A"/>
    <w:rsid w:val="002B592D"/>
    <w:rsid w:val="002D22AC"/>
    <w:rsid w:val="002D38C8"/>
    <w:rsid w:val="002D4628"/>
    <w:rsid w:val="002D523B"/>
    <w:rsid w:val="002D5F28"/>
    <w:rsid w:val="002D6ED3"/>
    <w:rsid w:val="002E0A47"/>
    <w:rsid w:val="002E6B55"/>
    <w:rsid w:val="002F79FB"/>
    <w:rsid w:val="00300633"/>
    <w:rsid w:val="00301273"/>
    <w:rsid w:val="003029F5"/>
    <w:rsid w:val="0030391F"/>
    <w:rsid w:val="003067EF"/>
    <w:rsid w:val="003116AC"/>
    <w:rsid w:val="00314131"/>
    <w:rsid w:val="00316770"/>
    <w:rsid w:val="00316A90"/>
    <w:rsid w:val="00320D5D"/>
    <w:rsid w:val="00324437"/>
    <w:rsid w:val="00326CD8"/>
    <w:rsid w:val="00330660"/>
    <w:rsid w:val="00331960"/>
    <w:rsid w:val="00332D50"/>
    <w:rsid w:val="00335528"/>
    <w:rsid w:val="00343296"/>
    <w:rsid w:val="0034466E"/>
    <w:rsid w:val="00351813"/>
    <w:rsid w:val="0035210B"/>
    <w:rsid w:val="00352DF4"/>
    <w:rsid w:val="003550C5"/>
    <w:rsid w:val="00355E19"/>
    <w:rsid w:val="00356794"/>
    <w:rsid w:val="0035718C"/>
    <w:rsid w:val="003602FF"/>
    <w:rsid w:val="003605E8"/>
    <w:rsid w:val="00360A37"/>
    <w:rsid w:val="00361597"/>
    <w:rsid w:val="00364378"/>
    <w:rsid w:val="003706D7"/>
    <w:rsid w:val="00371D8A"/>
    <w:rsid w:val="0038157E"/>
    <w:rsid w:val="00383201"/>
    <w:rsid w:val="003876AC"/>
    <w:rsid w:val="00390021"/>
    <w:rsid w:val="00390B79"/>
    <w:rsid w:val="00390CBF"/>
    <w:rsid w:val="0039112E"/>
    <w:rsid w:val="00391F30"/>
    <w:rsid w:val="00393684"/>
    <w:rsid w:val="0039662A"/>
    <w:rsid w:val="003967B5"/>
    <w:rsid w:val="003A683A"/>
    <w:rsid w:val="003A757C"/>
    <w:rsid w:val="003B0016"/>
    <w:rsid w:val="003B2170"/>
    <w:rsid w:val="003B5C4C"/>
    <w:rsid w:val="003C2C0B"/>
    <w:rsid w:val="003D3E55"/>
    <w:rsid w:val="003D4B3C"/>
    <w:rsid w:val="003D5191"/>
    <w:rsid w:val="003D66AC"/>
    <w:rsid w:val="003E3AE7"/>
    <w:rsid w:val="003F0904"/>
    <w:rsid w:val="003F3C15"/>
    <w:rsid w:val="003F592F"/>
    <w:rsid w:val="003F5FEC"/>
    <w:rsid w:val="003F7C2F"/>
    <w:rsid w:val="00402D51"/>
    <w:rsid w:val="00402D81"/>
    <w:rsid w:val="00407DF8"/>
    <w:rsid w:val="00414868"/>
    <w:rsid w:val="00417D15"/>
    <w:rsid w:val="00421A76"/>
    <w:rsid w:val="004278F1"/>
    <w:rsid w:val="00427AD3"/>
    <w:rsid w:val="004304D6"/>
    <w:rsid w:val="00431756"/>
    <w:rsid w:val="004347FE"/>
    <w:rsid w:val="004473A8"/>
    <w:rsid w:val="00453289"/>
    <w:rsid w:val="00456AC7"/>
    <w:rsid w:val="00457C43"/>
    <w:rsid w:val="00461BAD"/>
    <w:rsid w:val="0046279F"/>
    <w:rsid w:val="00464419"/>
    <w:rsid w:val="0046703F"/>
    <w:rsid w:val="00475767"/>
    <w:rsid w:val="00475777"/>
    <w:rsid w:val="00484E0B"/>
    <w:rsid w:val="00494A10"/>
    <w:rsid w:val="00496B34"/>
    <w:rsid w:val="004A50EF"/>
    <w:rsid w:val="004C67E1"/>
    <w:rsid w:val="004C701B"/>
    <w:rsid w:val="004C742A"/>
    <w:rsid w:val="004D043C"/>
    <w:rsid w:val="004E1F74"/>
    <w:rsid w:val="004E7824"/>
    <w:rsid w:val="004F29FF"/>
    <w:rsid w:val="004F40BB"/>
    <w:rsid w:val="004F575F"/>
    <w:rsid w:val="00500AC1"/>
    <w:rsid w:val="005021DC"/>
    <w:rsid w:val="00503E2F"/>
    <w:rsid w:val="005045F7"/>
    <w:rsid w:val="00505906"/>
    <w:rsid w:val="00507B90"/>
    <w:rsid w:val="00512281"/>
    <w:rsid w:val="00512EF2"/>
    <w:rsid w:val="0051690A"/>
    <w:rsid w:val="00522378"/>
    <w:rsid w:val="00522598"/>
    <w:rsid w:val="00525453"/>
    <w:rsid w:val="005270A4"/>
    <w:rsid w:val="005321C9"/>
    <w:rsid w:val="00534008"/>
    <w:rsid w:val="005358F5"/>
    <w:rsid w:val="005516F5"/>
    <w:rsid w:val="0055512F"/>
    <w:rsid w:val="005553B7"/>
    <w:rsid w:val="00555861"/>
    <w:rsid w:val="005566D5"/>
    <w:rsid w:val="00557D86"/>
    <w:rsid w:val="00562DA4"/>
    <w:rsid w:val="005654B3"/>
    <w:rsid w:val="00566836"/>
    <w:rsid w:val="00566947"/>
    <w:rsid w:val="005672E6"/>
    <w:rsid w:val="00570C61"/>
    <w:rsid w:val="00572C1E"/>
    <w:rsid w:val="0057575E"/>
    <w:rsid w:val="00580D2A"/>
    <w:rsid w:val="00585564"/>
    <w:rsid w:val="005931F9"/>
    <w:rsid w:val="005944C0"/>
    <w:rsid w:val="0059506C"/>
    <w:rsid w:val="00597FF7"/>
    <w:rsid w:val="005A017F"/>
    <w:rsid w:val="005A30A1"/>
    <w:rsid w:val="005A3866"/>
    <w:rsid w:val="005A5860"/>
    <w:rsid w:val="005B11AF"/>
    <w:rsid w:val="005B647E"/>
    <w:rsid w:val="005B7FE3"/>
    <w:rsid w:val="005C0E17"/>
    <w:rsid w:val="005C1130"/>
    <w:rsid w:val="005C18E6"/>
    <w:rsid w:val="005C51E1"/>
    <w:rsid w:val="005C568D"/>
    <w:rsid w:val="005C712C"/>
    <w:rsid w:val="005C7298"/>
    <w:rsid w:val="005D20DA"/>
    <w:rsid w:val="005D4904"/>
    <w:rsid w:val="005D65CC"/>
    <w:rsid w:val="005D75E0"/>
    <w:rsid w:val="005D7C49"/>
    <w:rsid w:val="005E0436"/>
    <w:rsid w:val="005E2040"/>
    <w:rsid w:val="005E246B"/>
    <w:rsid w:val="005F0F43"/>
    <w:rsid w:val="005F6295"/>
    <w:rsid w:val="006011B9"/>
    <w:rsid w:val="00601CBC"/>
    <w:rsid w:val="006113AF"/>
    <w:rsid w:val="00615359"/>
    <w:rsid w:val="00620A94"/>
    <w:rsid w:val="00623E07"/>
    <w:rsid w:val="00625C1D"/>
    <w:rsid w:val="00625C86"/>
    <w:rsid w:val="00630A72"/>
    <w:rsid w:val="00631365"/>
    <w:rsid w:val="0063188F"/>
    <w:rsid w:val="0063339B"/>
    <w:rsid w:val="00634CDC"/>
    <w:rsid w:val="00635C17"/>
    <w:rsid w:val="00640A38"/>
    <w:rsid w:val="006417C6"/>
    <w:rsid w:val="0064250C"/>
    <w:rsid w:val="0064427F"/>
    <w:rsid w:val="0064665C"/>
    <w:rsid w:val="00647EAD"/>
    <w:rsid w:val="00650BE2"/>
    <w:rsid w:val="00650CC2"/>
    <w:rsid w:val="0065127B"/>
    <w:rsid w:val="006518FD"/>
    <w:rsid w:val="006577C6"/>
    <w:rsid w:val="00673CA4"/>
    <w:rsid w:val="0067500E"/>
    <w:rsid w:val="006753BD"/>
    <w:rsid w:val="006773A1"/>
    <w:rsid w:val="00677E62"/>
    <w:rsid w:val="006800A0"/>
    <w:rsid w:val="00683B1A"/>
    <w:rsid w:val="0068472D"/>
    <w:rsid w:val="00684ABD"/>
    <w:rsid w:val="00685D57"/>
    <w:rsid w:val="00685E0B"/>
    <w:rsid w:val="00685FE2"/>
    <w:rsid w:val="00686FD9"/>
    <w:rsid w:val="0069307C"/>
    <w:rsid w:val="006A1C82"/>
    <w:rsid w:val="006A1E84"/>
    <w:rsid w:val="006A4A75"/>
    <w:rsid w:val="006A5D69"/>
    <w:rsid w:val="006B5B9E"/>
    <w:rsid w:val="006B5E67"/>
    <w:rsid w:val="006B6EF8"/>
    <w:rsid w:val="006C14A9"/>
    <w:rsid w:val="006C3C21"/>
    <w:rsid w:val="006C404B"/>
    <w:rsid w:val="006C4C82"/>
    <w:rsid w:val="006C7FF0"/>
    <w:rsid w:val="006D46AF"/>
    <w:rsid w:val="006D4E87"/>
    <w:rsid w:val="006D5B3F"/>
    <w:rsid w:val="006D5C35"/>
    <w:rsid w:val="006D7280"/>
    <w:rsid w:val="006E0E63"/>
    <w:rsid w:val="006E0EFB"/>
    <w:rsid w:val="006E21BF"/>
    <w:rsid w:val="006E24BD"/>
    <w:rsid w:val="006E3B18"/>
    <w:rsid w:val="006E57BD"/>
    <w:rsid w:val="006F274F"/>
    <w:rsid w:val="006F2A9D"/>
    <w:rsid w:val="006F7BD2"/>
    <w:rsid w:val="00703285"/>
    <w:rsid w:val="0070392F"/>
    <w:rsid w:val="00705320"/>
    <w:rsid w:val="00711692"/>
    <w:rsid w:val="007153F6"/>
    <w:rsid w:val="00715797"/>
    <w:rsid w:val="00716019"/>
    <w:rsid w:val="00724A2A"/>
    <w:rsid w:val="00731DE0"/>
    <w:rsid w:val="00732EBA"/>
    <w:rsid w:val="007335A6"/>
    <w:rsid w:val="00734EB2"/>
    <w:rsid w:val="00735615"/>
    <w:rsid w:val="00735E4A"/>
    <w:rsid w:val="00736360"/>
    <w:rsid w:val="00737E2A"/>
    <w:rsid w:val="00740320"/>
    <w:rsid w:val="00744892"/>
    <w:rsid w:val="0074656B"/>
    <w:rsid w:val="00750AA8"/>
    <w:rsid w:val="007533C9"/>
    <w:rsid w:val="00756CA9"/>
    <w:rsid w:val="0075708A"/>
    <w:rsid w:val="00765417"/>
    <w:rsid w:val="007667E7"/>
    <w:rsid w:val="0078134C"/>
    <w:rsid w:val="00781CD3"/>
    <w:rsid w:val="007824DA"/>
    <w:rsid w:val="0078602F"/>
    <w:rsid w:val="00787D85"/>
    <w:rsid w:val="00787EDC"/>
    <w:rsid w:val="00790122"/>
    <w:rsid w:val="00792B7D"/>
    <w:rsid w:val="00792FAA"/>
    <w:rsid w:val="007947A3"/>
    <w:rsid w:val="00795969"/>
    <w:rsid w:val="00797862"/>
    <w:rsid w:val="007A5792"/>
    <w:rsid w:val="007A7F26"/>
    <w:rsid w:val="007B07FA"/>
    <w:rsid w:val="007B0EF3"/>
    <w:rsid w:val="007B378D"/>
    <w:rsid w:val="007B7EA8"/>
    <w:rsid w:val="007C4386"/>
    <w:rsid w:val="007D57CD"/>
    <w:rsid w:val="007D677F"/>
    <w:rsid w:val="007E0FD0"/>
    <w:rsid w:val="007E3361"/>
    <w:rsid w:val="007E5B78"/>
    <w:rsid w:val="007E5E3D"/>
    <w:rsid w:val="007E6C02"/>
    <w:rsid w:val="007E7535"/>
    <w:rsid w:val="007F0122"/>
    <w:rsid w:val="007F1060"/>
    <w:rsid w:val="007F1C04"/>
    <w:rsid w:val="007F3626"/>
    <w:rsid w:val="007F70B8"/>
    <w:rsid w:val="00804333"/>
    <w:rsid w:val="00810127"/>
    <w:rsid w:val="00813823"/>
    <w:rsid w:val="008222A8"/>
    <w:rsid w:val="008226A4"/>
    <w:rsid w:val="00823BF0"/>
    <w:rsid w:val="0082792E"/>
    <w:rsid w:val="00835774"/>
    <w:rsid w:val="008405CD"/>
    <w:rsid w:val="00851D20"/>
    <w:rsid w:val="008530D7"/>
    <w:rsid w:val="008541E5"/>
    <w:rsid w:val="00854AD2"/>
    <w:rsid w:val="00854CEF"/>
    <w:rsid w:val="00856843"/>
    <w:rsid w:val="00864CC9"/>
    <w:rsid w:val="00865291"/>
    <w:rsid w:val="00866EF2"/>
    <w:rsid w:val="0087388E"/>
    <w:rsid w:val="0087703D"/>
    <w:rsid w:val="00886D1D"/>
    <w:rsid w:val="00890039"/>
    <w:rsid w:val="0089186A"/>
    <w:rsid w:val="0089578A"/>
    <w:rsid w:val="008A171C"/>
    <w:rsid w:val="008A301B"/>
    <w:rsid w:val="008A4091"/>
    <w:rsid w:val="008B28AA"/>
    <w:rsid w:val="008B3645"/>
    <w:rsid w:val="008B626C"/>
    <w:rsid w:val="008B6EF6"/>
    <w:rsid w:val="008C029A"/>
    <w:rsid w:val="008C1159"/>
    <w:rsid w:val="008C3802"/>
    <w:rsid w:val="008C6B80"/>
    <w:rsid w:val="008C75DE"/>
    <w:rsid w:val="008D02B6"/>
    <w:rsid w:val="008D0612"/>
    <w:rsid w:val="008E1D18"/>
    <w:rsid w:val="008E54BF"/>
    <w:rsid w:val="008E6155"/>
    <w:rsid w:val="008E6713"/>
    <w:rsid w:val="008F25B0"/>
    <w:rsid w:val="008F40A8"/>
    <w:rsid w:val="008F63FE"/>
    <w:rsid w:val="00907FD7"/>
    <w:rsid w:val="00912451"/>
    <w:rsid w:val="009139C7"/>
    <w:rsid w:val="009177D6"/>
    <w:rsid w:val="00930D02"/>
    <w:rsid w:val="0093135D"/>
    <w:rsid w:val="00931412"/>
    <w:rsid w:val="009371B0"/>
    <w:rsid w:val="00941B03"/>
    <w:rsid w:val="00944B21"/>
    <w:rsid w:val="00947836"/>
    <w:rsid w:val="009577F2"/>
    <w:rsid w:val="00964D5F"/>
    <w:rsid w:val="00965429"/>
    <w:rsid w:val="00966174"/>
    <w:rsid w:val="00971845"/>
    <w:rsid w:val="00971F53"/>
    <w:rsid w:val="009720F9"/>
    <w:rsid w:val="00975462"/>
    <w:rsid w:val="00976C45"/>
    <w:rsid w:val="00976E7F"/>
    <w:rsid w:val="00984733"/>
    <w:rsid w:val="00985CB7"/>
    <w:rsid w:val="00986734"/>
    <w:rsid w:val="00992D4F"/>
    <w:rsid w:val="009A36DD"/>
    <w:rsid w:val="009B01DE"/>
    <w:rsid w:val="009B3030"/>
    <w:rsid w:val="009B5564"/>
    <w:rsid w:val="009B7BC9"/>
    <w:rsid w:val="009C045A"/>
    <w:rsid w:val="009C1014"/>
    <w:rsid w:val="009C1C21"/>
    <w:rsid w:val="009C26F0"/>
    <w:rsid w:val="009C4E9E"/>
    <w:rsid w:val="009C5F91"/>
    <w:rsid w:val="009C6040"/>
    <w:rsid w:val="009D06AA"/>
    <w:rsid w:val="009D2A21"/>
    <w:rsid w:val="009D59B1"/>
    <w:rsid w:val="009E6E9C"/>
    <w:rsid w:val="009F07C8"/>
    <w:rsid w:val="009F53AB"/>
    <w:rsid w:val="00A001BF"/>
    <w:rsid w:val="00A1054C"/>
    <w:rsid w:val="00A1082E"/>
    <w:rsid w:val="00A1722C"/>
    <w:rsid w:val="00A2273F"/>
    <w:rsid w:val="00A25DA6"/>
    <w:rsid w:val="00A26DF7"/>
    <w:rsid w:val="00A33F9E"/>
    <w:rsid w:val="00A35265"/>
    <w:rsid w:val="00A35741"/>
    <w:rsid w:val="00A44C22"/>
    <w:rsid w:val="00A456E2"/>
    <w:rsid w:val="00A46776"/>
    <w:rsid w:val="00A52378"/>
    <w:rsid w:val="00A541E9"/>
    <w:rsid w:val="00A54D38"/>
    <w:rsid w:val="00A555C3"/>
    <w:rsid w:val="00A560CB"/>
    <w:rsid w:val="00A57036"/>
    <w:rsid w:val="00A57438"/>
    <w:rsid w:val="00A659EC"/>
    <w:rsid w:val="00A67002"/>
    <w:rsid w:val="00A70E14"/>
    <w:rsid w:val="00A71CD2"/>
    <w:rsid w:val="00A71DF0"/>
    <w:rsid w:val="00A7318F"/>
    <w:rsid w:val="00A772D6"/>
    <w:rsid w:val="00A91AF9"/>
    <w:rsid w:val="00A92E52"/>
    <w:rsid w:val="00A970DF"/>
    <w:rsid w:val="00A979B4"/>
    <w:rsid w:val="00AA15B2"/>
    <w:rsid w:val="00AA1B90"/>
    <w:rsid w:val="00AA3017"/>
    <w:rsid w:val="00AA32E0"/>
    <w:rsid w:val="00AA440A"/>
    <w:rsid w:val="00AA6ED4"/>
    <w:rsid w:val="00AA759F"/>
    <w:rsid w:val="00AA7F3C"/>
    <w:rsid w:val="00AB0116"/>
    <w:rsid w:val="00AB22A0"/>
    <w:rsid w:val="00AC1A77"/>
    <w:rsid w:val="00AC2301"/>
    <w:rsid w:val="00AC55E4"/>
    <w:rsid w:val="00AC6719"/>
    <w:rsid w:val="00AC7BC6"/>
    <w:rsid w:val="00AC7EF1"/>
    <w:rsid w:val="00AD7A61"/>
    <w:rsid w:val="00AE1B17"/>
    <w:rsid w:val="00AF3108"/>
    <w:rsid w:val="00AF7A79"/>
    <w:rsid w:val="00B01CD6"/>
    <w:rsid w:val="00B02730"/>
    <w:rsid w:val="00B115D1"/>
    <w:rsid w:val="00B11D8E"/>
    <w:rsid w:val="00B15472"/>
    <w:rsid w:val="00B15E5C"/>
    <w:rsid w:val="00B179F0"/>
    <w:rsid w:val="00B21D4F"/>
    <w:rsid w:val="00B227C5"/>
    <w:rsid w:val="00B303C6"/>
    <w:rsid w:val="00B33C6E"/>
    <w:rsid w:val="00B3594A"/>
    <w:rsid w:val="00B43091"/>
    <w:rsid w:val="00B45DEA"/>
    <w:rsid w:val="00B46277"/>
    <w:rsid w:val="00B51281"/>
    <w:rsid w:val="00B537CE"/>
    <w:rsid w:val="00B54CAB"/>
    <w:rsid w:val="00B60C9E"/>
    <w:rsid w:val="00B60DE0"/>
    <w:rsid w:val="00B639E7"/>
    <w:rsid w:val="00B66A78"/>
    <w:rsid w:val="00B70C40"/>
    <w:rsid w:val="00B71D70"/>
    <w:rsid w:val="00B72713"/>
    <w:rsid w:val="00B75C69"/>
    <w:rsid w:val="00B76114"/>
    <w:rsid w:val="00B76809"/>
    <w:rsid w:val="00B81533"/>
    <w:rsid w:val="00B83A3D"/>
    <w:rsid w:val="00B8495A"/>
    <w:rsid w:val="00B87A00"/>
    <w:rsid w:val="00B92FF1"/>
    <w:rsid w:val="00B93846"/>
    <w:rsid w:val="00B97D9D"/>
    <w:rsid w:val="00BB3FA1"/>
    <w:rsid w:val="00BB4348"/>
    <w:rsid w:val="00BC01F0"/>
    <w:rsid w:val="00BD2A9B"/>
    <w:rsid w:val="00BD2B6B"/>
    <w:rsid w:val="00BE2AFD"/>
    <w:rsid w:val="00BF4E3D"/>
    <w:rsid w:val="00C01196"/>
    <w:rsid w:val="00C01A7E"/>
    <w:rsid w:val="00C02834"/>
    <w:rsid w:val="00C02A98"/>
    <w:rsid w:val="00C02E8B"/>
    <w:rsid w:val="00C02F45"/>
    <w:rsid w:val="00C06BF4"/>
    <w:rsid w:val="00C105A4"/>
    <w:rsid w:val="00C16365"/>
    <w:rsid w:val="00C21449"/>
    <w:rsid w:val="00C23120"/>
    <w:rsid w:val="00C30896"/>
    <w:rsid w:val="00C30E45"/>
    <w:rsid w:val="00C32BE5"/>
    <w:rsid w:val="00C345F1"/>
    <w:rsid w:val="00C37F7D"/>
    <w:rsid w:val="00C40584"/>
    <w:rsid w:val="00C413D2"/>
    <w:rsid w:val="00C475A6"/>
    <w:rsid w:val="00C51923"/>
    <w:rsid w:val="00C557DB"/>
    <w:rsid w:val="00C5626D"/>
    <w:rsid w:val="00C578ED"/>
    <w:rsid w:val="00C61031"/>
    <w:rsid w:val="00C61074"/>
    <w:rsid w:val="00C61602"/>
    <w:rsid w:val="00C63F64"/>
    <w:rsid w:val="00C65B2A"/>
    <w:rsid w:val="00C675E7"/>
    <w:rsid w:val="00C70DF5"/>
    <w:rsid w:val="00C72277"/>
    <w:rsid w:val="00C75691"/>
    <w:rsid w:val="00C80109"/>
    <w:rsid w:val="00C812F1"/>
    <w:rsid w:val="00C81786"/>
    <w:rsid w:val="00C81E2C"/>
    <w:rsid w:val="00C859AE"/>
    <w:rsid w:val="00C87F6D"/>
    <w:rsid w:val="00C9010C"/>
    <w:rsid w:val="00C9345C"/>
    <w:rsid w:val="00C949EF"/>
    <w:rsid w:val="00C95854"/>
    <w:rsid w:val="00C97310"/>
    <w:rsid w:val="00CA5046"/>
    <w:rsid w:val="00CA557C"/>
    <w:rsid w:val="00CB0D8B"/>
    <w:rsid w:val="00CB36CE"/>
    <w:rsid w:val="00CB5C23"/>
    <w:rsid w:val="00CC02D5"/>
    <w:rsid w:val="00CC1D9E"/>
    <w:rsid w:val="00CC1DC9"/>
    <w:rsid w:val="00CC49EF"/>
    <w:rsid w:val="00CC795D"/>
    <w:rsid w:val="00CC7B7A"/>
    <w:rsid w:val="00CD01A3"/>
    <w:rsid w:val="00CD08F8"/>
    <w:rsid w:val="00CD1E6E"/>
    <w:rsid w:val="00CD329A"/>
    <w:rsid w:val="00CD691C"/>
    <w:rsid w:val="00CD799D"/>
    <w:rsid w:val="00CE25DF"/>
    <w:rsid w:val="00CE4AE3"/>
    <w:rsid w:val="00CE69C8"/>
    <w:rsid w:val="00CE6D49"/>
    <w:rsid w:val="00CE7A41"/>
    <w:rsid w:val="00CF3116"/>
    <w:rsid w:val="00D101BD"/>
    <w:rsid w:val="00D106A5"/>
    <w:rsid w:val="00D27444"/>
    <w:rsid w:val="00D274B3"/>
    <w:rsid w:val="00D31524"/>
    <w:rsid w:val="00D31EC9"/>
    <w:rsid w:val="00D3464A"/>
    <w:rsid w:val="00D355E6"/>
    <w:rsid w:val="00D4155A"/>
    <w:rsid w:val="00D41A59"/>
    <w:rsid w:val="00D44636"/>
    <w:rsid w:val="00D44B73"/>
    <w:rsid w:val="00D4569F"/>
    <w:rsid w:val="00D45793"/>
    <w:rsid w:val="00D46E3D"/>
    <w:rsid w:val="00D46F64"/>
    <w:rsid w:val="00D50C7D"/>
    <w:rsid w:val="00D50CEB"/>
    <w:rsid w:val="00D52709"/>
    <w:rsid w:val="00D61997"/>
    <w:rsid w:val="00D635CF"/>
    <w:rsid w:val="00D70D25"/>
    <w:rsid w:val="00D74A5C"/>
    <w:rsid w:val="00D75463"/>
    <w:rsid w:val="00D86651"/>
    <w:rsid w:val="00D86681"/>
    <w:rsid w:val="00D913B8"/>
    <w:rsid w:val="00D93CAD"/>
    <w:rsid w:val="00D95C10"/>
    <w:rsid w:val="00D9704E"/>
    <w:rsid w:val="00DA0E0E"/>
    <w:rsid w:val="00DA3A2F"/>
    <w:rsid w:val="00DA64CF"/>
    <w:rsid w:val="00DB4811"/>
    <w:rsid w:val="00DC716E"/>
    <w:rsid w:val="00DC7C17"/>
    <w:rsid w:val="00DD395E"/>
    <w:rsid w:val="00DD6BC6"/>
    <w:rsid w:val="00DE30A4"/>
    <w:rsid w:val="00DE34B1"/>
    <w:rsid w:val="00DE5672"/>
    <w:rsid w:val="00DE6164"/>
    <w:rsid w:val="00DF289E"/>
    <w:rsid w:val="00DF4BEC"/>
    <w:rsid w:val="00E04E55"/>
    <w:rsid w:val="00E0598A"/>
    <w:rsid w:val="00E06BEE"/>
    <w:rsid w:val="00E158CF"/>
    <w:rsid w:val="00E1744D"/>
    <w:rsid w:val="00E213DA"/>
    <w:rsid w:val="00E26417"/>
    <w:rsid w:val="00E3188F"/>
    <w:rsid w:val="00E32DA6"/>
    <w:rsid w:val="00E401B9"/>
    <w:rsid w:val="00E5169D"/>
    <w:rsid w:val="00E51F12"/>
    <w:rsid w:val="00E55868"/>
    <w:rsid w:val="00E566E0"/>
    <w:rsid w:val="00E5684E"/>
    <w:rsid w:val="00E568FE"/>
    <w:rsid w:val="00E56945"/>
    <w:rsid w:val="00E56AF6"/>
    <w:rsid w:val="00E5758E"/>
    <w:rsid w:val="00E62C09"/>
    <w:rsid w:val="00E640D4"/>
    <w:rsid w:val="00E64449"/>
    <w:rsid w:val="00E66F84"/>
    <w:rsid w:val="00E703E5"/>
    <w:rsid w:val="00E70AA6"/>
    <w:rsid w:val="00E71CCD"/>
    <w:rsid w:val="00E74C0F"/>
    <w:rsid w:val="00E755F8"/>
    <w:rsid w:val="00E81875"/>
    <w:rsid w:val="00E81FF1"/>
    <w:rsid w:val="00E840CC"/>
    <w:rsid w:val="00E8428B"/>
    <w:rsid w:val="00E919F1"/>
    <w:rsid w:val="00EA0ADF"/>
    <w:rsid w:val="00EA265F"/>
    <w:rsid w:val="00EA4A17"/>
    <w:rsid w:val="00EA5458"/>
    <w:rsid w:val="00EA68EA"/>
    <w:rsid w:val="00EB0A90"/>
    <w:rsid w:val="00EB2EEE"/>
    <w:rsid w:val="00EB581B"/>
    <w:rsid w:val="00EB59C6"/>
    <w:rsid w:val="00EB647E"/>
    <w:rsid w:val="00EC0A4C"/>
    <w:rsid w:val="00EC1496"/>
    <w:rsid w:val="00EC2F30"/>
    <w:rsid w:val="00ED1D05"/>
    <w:rsid w:val="00EE016C"/>
    <w:rsid w:val="00EE1D24"/>
    <w:rsid w:val="00EE4FD4"/>
    <w:rsid w:val="00EE72F0"/>
    <w:rsid w:val="00EE7B5A"/>
    <w:rsid w:val="00EE7D0E"/>
    <w:rsid w:val="00EF5756"/>
    <w:rsid w:val="00F00268"/>
    <w:rsid w:val="00F04C6F"/>
    <w:rsid w:val="00F12036"/>
    <w:rsid w:val="00F14781"/>
    <w:rsid w:val="00F17B1A"/>
    <w:rsid w:val="00F21069"/>
    <w:rsid w:val="00F22725"/>
    <w:rsid w:val="00F26974"/>
    <w:rsid w:val="00F27418"/>
    <w:rsid w:val="00F32A97"/>
    <w:rsid w:val="00F368C8"/>
    <w:rsid w:val="00F37415"/>
    <w:rsid w:val="00F37A68"/>
    <w:rsid w:val="00F41516"/>
    <w:rsid w:val="00F46CC4"/>
    <w:rsid w:val="00F50B0B"/>
    <w:rsid w:val="00F67D4D"/>
    <w:rsid w:val="00F71C07"/>
    <w:rsid w:val="00F75A6D"/>
    <w:rsid w:val="00F764CD"/>
    <w:rsid w:val="00F77A80"/>
    <w:rsid w:val="00F82F70"/>
    <w:rsid w:val="00F8469E"/>
    <w:rsid w:val="00F8509D"/>
    <w:rsid w:val="00F90EEF"/>
    <w:rsid w:val="00F91BE3"/>
    <w:rsid w:val="00F9623A"/>
    <w:rsid w:val="00F97452"/>
    <w:rsid w:val="00FA138D"/>
    <w:rsid w:val="00FA2264"/>
    <w:rsid w:val="00FA6E6A"/>
    <w:rsid w:val="00FA7327"/>
    <w:rsid w:val="00FA7E16"/>
    <w:rsid w:val="00FB34AF"/>
    <w:rsid w:val="00FB5CE8"/>
    <w:rsid w:val="00FB7C48"/>
    <w:rsid w:val="00FC0DB2"/>
    <w:rsid w:val="00FC0F8D"/>
    <w:rsid w:val="00FC2655"/>
    <w:rsid w:val="00FC32D7"/>
    <w:rsid w:val="00FC34A6"/>
    <w:rsid w:val="00FC4520"/>
    <w:rsid w:val="00FC5589"/>
    <w:rsid w:val="00FC6A5E"/>
    <w:rsid w:val="00FD5B8C"/>
    <w:rsid w:val="00FE0A0C"/>
    <w:rsid w:val="00FE474A"/>
    <w:rsid w:val="00FE575D"/>
    <w:rsid w:val="00FE73DD"/>
    <w:rsid w:val="00FF04CB"/>
    <w:rsid w:val="00FF16D3"/>
    <w:rsid w:val="00FF4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6417"/>
    <w:pPr>
      <w:autoSpaceDE w:val="0"/>
      <w:autoSpaceDN w:val="0"/>
      <w:bidi/>
    </w:pPr>
    <w:rPr>
      <w:lang w:eastAsia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26417"/>
    <w:pPr>
      <w:tabs>
        <w:tab w:val="center" w:pos="4153"/>
        <w:tab w:val="right" w:pos="8306"/>
      </w:tabs>
    </w:pPr>
    <w:rPr>
      <w:szCs w:val="24"/>
    </w:rPr>
  </w:style>
  <w:style w:type="paragraph" w:styleId="a5">
    <w:name w:val="footer"/>
    <w:basedOn w:val="a"/>
    <w:rsid w:val="00E26417"/>
    <w:pPr>
      <w:tabs>
        <w:tab w:val="center" w:pos="4153"/>
        <w:tab w:val="right" w:pos="8306"/>
      </w:tabs>
    </w:pPr>
  </w:style>
  <w:style w:type="character" w:customStyle="1" w:styleId="a4">
    <w:name w:val="כותרת עליונה תו"/>
    <w:link w:val="a3"/>
    <w:uiPriority w:val="99"/>
    <w:rsid w:val="00045DFA"/>
    <w:rPr>
      <w:szCs w:val="24"/>
      <w:lang w:eastAsia="he-IL"/>
    </w:rPr>
  </w:style>
  <w:style w:type="paragraph" w:customStyle="1" w:styleId="2">
    <w:name w:val="2"/>
    <w:basedOn w:val="a"/>
    <w:uiPriority w:val="99"/>
    <w:rsid w:val="00045DFA"/>
    <w:pPr>
      <w:tabs>
        <w:tab w:val="num" w:pos="360"/>
      </w:tabs>
      <w:autoSpaceDE/>
      <w:autoSpaceDN/>
      <w:spacing w:after="240" w:line="360" w:lineRule="auto"/>
      <w:jc w:val="both"/>
    </w:pPr>
    <w:rPr>
      <w:rFonts w:eastAsia="Calibri"/>
      <w:sz w:val="24"/>
      <w:szCs w:val="24"/>
      <w:lang w:eastAsia="en-US"/>
    </w:rPr>
  </w:style>
  <w:style w:type="paragraph" w:styleId="a6">
    <w:name w:val="List Paragraph"/>
    <w:basedOn w:val="a"/>
    <w:uiPriority w:val="34"/>
    <w:qFormat/>
    <w:rsid w:val="00D913B8"/>
    <w:pPr>
      <w:autoSpaceDE/>
      <w:autoSpaceDN/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eastAsia="en-US"/>
    </w:rPr>
  </w:style>
  <w:style w:type="paragraph" w:styleId="a7">
    <w:name w:val="Balloon Text"/>
    <w:basedOn w:val="a"/>
    <w:link w:val="a8"/>
    <w:rsid w:val="00890039"/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rsid w:val="00890039"/>
    <w:rPr>
      <w:rFonts w:ascii="Tahoma" w:hAnsi="Tahoma" w:cs="Tahoma"/>
      <w:sz w:val="16"/>
      <w:szCs w:val="16"/>
      <w:lang w:eastAsia="he-IL"/>
    </w:rPr>
  </w:style>
  <w:style w:type="paragraph" w:customStyle="1" w:styleId="Style1">
    <w:name w:val="Style1"/>
    <w:basedOn w:val="a"/>
    <w:uiPriority w:val="99"/>
    <w:rsid w:val="0018661F"/>
    <w:pPr>
      <w:widowControl w:val="0"/>
      <w:bidi w:val="0"/>
      <w:adjustRightInd w:val="0"/>
    </w:pPr>
    <w:rPr>
      <w:rFonts w:ascii="David" w:eastAsiaTheme="minorEastAsia" w:hAnsiTheme="minorHAnsi" w:cs="David"/>
      <w:sz w:val="24"/>
      <w:szCs w:val="24"/>
      <w:lang w:eastAsia="en-US"/>
    </w:rPr>
  </w:style>
  <w:style w:type="paragraph" w:customStyle="1" w:styleId="Style2">
    <w:name w:val="Style2"/>
    <w:basedOn w:val="a"/>
    <w:uiPriority w:val="99"/>
    <w:rsid w:val="0018661F"/>
    <w:pPr>
      <w:widowControl w:val="0"/>
      <w:bidi w:val="0"/>
      <w:adjustRightInd w:val="0"/>
    </w:pPr>
    <w:rPr>
      <w:rFonts w:ascii="David" w:eastAsiaTheme="minorEastAsia" w:hAnsiTheme="minorHAnsi" w:cs="David"/>
      <w:sz w:val="24"/>
      <w:szCs w:val="24"/>
      <w:lang w:eastAsia="en-US"/>
    </w:rPr>
  </w:style>
  <w:style w:type="paragraph" w:customStyle="1" w:styleId="Style3">
    <w:name w:val="Style3"/>
    <w:basedOn w:val="a"/>
    <w:uiPriority w:val="99"/>
    <w:rsid w:val="0018661F"/>
    <w:pPr>
      <w:widowControl w:val="0"/>
      <w:bidi w:val="0"/>
      <w:adjustRightInd w:val="0"/>
      <w:spacing w:line="478" w:lineRule="exact"/>
    </w:pPr>
    <w:rPr>
      <w:rFonts w:ascii="David" w:eastAsiaTheme="minorEastAsia" w:hAnsiTheme="minorHAnsi" w:cs="David"/>
      <w:sz w:val="24"/>
      <w:szCs w:val="24"/>
      <w:lang w:eastAsia="en-US"/>
    </w:rPr>
  </w:style>
  <w:style w:type="character" w:customStyle="1" w:styleId="FontStyle11">
    <w:name w:val="Font Style11"/>
    <w:basedOn w:val="a0"/>
    <w:uiPriority w:val="99"/>
    <w:rsid w:val="0018661F"/>
    <w:rPr>
      <w:rFonts w:ascii="David" w:cs="David"/>
      <w:b/>
      <w:bCs/>
      <w:color w:val="000000"/>
      <w:sz w:val="22"/>
      <w:szCs w:val="22"/>
      <w:lang w:bidi="he-IL"/>
    </w:rPr>
  </w:style>
  <w:style w:type="character" w:customStyle="1" w:styleId="FontStyle12">
    <w:name w:val="Font Style12"/>
    <w:basedOn w:val="a0"/>
    <w:uiPriority w:val="99"/>
    <w:rsid w:val="0018661F"/>
    <w:rPr>
      <w:rFonts w:ascii="David" w:cs="David"/>
      <w:color w:val="000000"/>
      <w:sz w:val="22"/>
      <w:szCs w:val="22"/>
      <w:lang w:bidi="he-I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6417"/>
    <w:pPr>
      <w:autoSpaceDE w:val="0"/>
      <w:autoSpaceDN w:val="0"/>
      <w:bidi/>
    </w:pPr>
    <w:rPr>
      <w:lang w:eastAsia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26417"/>
    <w:pPr>
      <w:tabs>
        <w:tab w:val="center" w:pos="4153"/>
        <w:tab w:val="right" w:pos="8306"/>
      </w:tabs>
    </w:pPr>
    <w:rPr>
      <w:szCs w:val="24"/>
    </w:rPr>
  </w:style>
  <w:style w:type="paragraph" w:styleId="a5">
    <w:name w:val="footer"/>
    <w:basedOn w:val="a"/>
    <w:rsid w:val="00E26417"/>
    <w:pPr>
      <w:tabs>
        <w:tab w:val="center" w:pos="4153"/>
        <w:tab w:val="right" w:pos="8306"/>
      </w:tabs>
    </w:pPr>
  </w:style>
  <w:style w:type="character" w:customStyle="1" w:styleId="a4">
    <w:name w:val="כותרת עליונה תו"/>
    <w:link w:val="a3"/>
    <w:uiPriority w:val="99"/>
    <w:rsid w:val="00045DFA"/>
    <w:rPr>
      <w:szCs w:val="24"/>
      <w:lang w:eastAsia="he-IL"/>
    </w:rPr>
  </w:style>
  <w:style w:type="paragraph" w:customStyle="1" w:styleId="2">
    <w:name w:val="2"/>
    <w:basedOn w:val="a"/>
    <w:uiPriority w:val="99"/>
    <w:rsid w:val="00045DFA"/>
    <w:pPr>
      <w:tabs>
        <w:tab w:val="num" w:pos="360"/>
      </w:tabs>
      <w:autoSpaceDE/>
      <w:autoSpaceDN/>
      <w:spacing w:after="240" w:line="360" w:lineRule="auto"/>
      <w:jc w:val="both"/>
    </w:pPr>
    <w:rPr>
      <w:rFonts w:eastAsia="Calibri"/>
      <w:sz w:val="24"/>
      <w:szCs w:val="24"/>
      <w:lang w:eastAsia="en-US"/>
    </w:rPr>
  </w:style>
  <w:style w:type="paragraph" w:styleId="a6">
    <w:name w:val="List Paragraph"/>
    <w:basedOn w:val="a"/>
    <w:uiPriority w:val="34"/>
    <w:qFormat/>
    <w:rsid w:val="00D913B8"/>
    <w:pPr>
      <w:autoSpaceDE/>
      <w:autoSpaceDN/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eastAsia="en-US"/>
    </w:rPr>
  </w:style>
  <w:style w:type="paragraph" w:styleId="a7">
    <w:name w:val="Balloon Text"/>
    <w:basedOn w:val="a"/>
    <w:link w:val="a8"/>
    <w:rsid w:val="00890039"/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rsid w:val="00890039"/>
    <w:rPr>
      <w:rFonts w:ascii="Tahoma" w:hAnsi="Tahoma" w:cs="Tahoma"/>
      <w:sz w:val="16"/>
      <w:szCs w:val="16"/>
      <w:lang w:eastAsia="he-IL"/>
    </w:rPr>
  </w:style>
  <w:style w:type="paragraph" w:customStyle="1" w:styleId="Style1">
    <w:name w:val="Style1"/>
    <w:basedOn w:val="a"/>
    <w:uiPriority w:val="99"/>
    <w:rsid w:val="0018661F"/>
    <w:pPr>
      <w:widowControl w:val="0"/>
      <w:bidi w:val="0"/>
      <w:adjustRightInd w:val="0"/>
    </w:pPr>
    <w:rPr>
      <w:rFonts w:ascii="David" w:eastAsiaTheme="minorEastAsia" w:hAnsiTheme="minorHAnsi" w:cs="David"/>
      <w:sz w:val="24"/>
      <w:szCs w:val="24"/>
      <w:lang w:eastAsia="en-US"/>
    </w:rPr>
  </w:style>
  <w:style w:type="paragraph" w:customStyle="1" w:styleId="Style2">
    <w:name w:val="Style2"/>
    <w:basedOn w:val="a"/>
    <w:uiPriority w:val="99"/>
    <w:rsid w:val="0018661F"/>
    <w:pPr>
      <w:widowControl w:val="0"/>
      <w:bidi w:val="0"/>
      <w:adjustRightInd w:val="0"/>
    </w:pPr>
    <w:rPr>
      <w:rFonts w:ascii="David" w:eastAsiaTheme="minorEastAsia" w:hAnsiTheme="minorHAnsi" w:cs="David"/>
      <w:sz w:val="24"/>
      <w:szCs w:val="24"/>
      <w:lang w:eastAsia="en-US"/>
    </w:rPr>
  </w:style>
  <w:style w:type="paragraph" w:customStyle="1" w:styleId="Style3">
    <w:name w:val="Style3"/>
    <w:basedOn w:val="a"/>
    <w:uiPriority w:val="99"/>
    <w:rsid w:val="0018661F"/>
    <w:pPr>
      <w:widowControl w:val="0"/>
      <w:bidi w:val="0"/>
      <w:adjustRightInd w:val="0"/>
      <w:spacing w:line="478" w:lineRule="exact"/>
    </w:pPr>
    <w:rPr>
      <w:rFonts w:ascii="David" w:eastAsiaTheme="minorEastAsia" w:hAnsiTheme="minorHAnsi" w:cs="David"/>
      <w:sz w:val="24"/>
      <w:szCs w:val="24"/>
      <w:lang w:eastAsia="en-US"/>
    </w:rPr>
  </w:style>
  <w:style w:type="character" w:customStyle="1" w:styleId="FontStyle11">
    <w:name w:val="Font Style11"/>
    <w:basedOn w:val="a0"/>
    <w:uiPriority w:val="99"/>
    <w:rsid w:val="0018661F"/>
    <w:rPr>
      <w:rFonts w:ascii="David" w:cs="David"/>
      <w:b/>
      <w:bCs/>
      <w:color w:val="000000"/>
      <w:sz w:val="22"/>
      <w:szCs w:val="22"/>
      <w:lang w:bidi="he-IL"/>
    </w:rPr>
  </w:style>
  <w:style w:type="character" w:customStyle="1" w:styleId="FontStyle12">
    <w:name w:val="Font Style12"/>
    <w:basedOn w:val="a0"/>
    <w:uiPriority w:val="99"/>
    <w:rsid w:val="0018661F"/>
    <w:rPr>
      <w:rFonts w:ascii="David" w:cs="David"/>
      <w:color w:val="000000"/>
      <w:sz w:val="22"/>
      <w:szCs w:val="22"/>
      <w:lang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17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customXml" Target="../customXml/item2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ll%20Users\Templates\HCS.dot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C0EDD86B858CDF44BFBC380D7337DEAE" ma:contentTypeVersion="5" ma:contentTypeDescription="צור מסמך חדש." ma:contentTypeScope="" ma:versionID="67ce0a3402eb88d4700692c19b48b79a">
  <xsd:schema xmlns:xsd="http://www.w3.org/2001/XMLSchema" xmlns:xs="http://www.w3.org/2001/XMLSchema" xmlns:p="http://schemas.microsoft.com/office/2006/metadata/properties" xmlns:ns1="http://schemas.microsoft.com/sharepoint/v3" xmlns:ns2="1ca4df27-5183-4bee-9dbd-0c46c9c4aa40" targetNamespace="http://schemas.microsoft.com/office/2006/metadata/properties" ma:root="true" ma:fieldsID="e3cd67e5d4bc433e81c825e9ee655115" ns1:_="" ns2:_="">
    <xsd:import namespace="http://schemas.microsoft.com/sharepoint/v3"/>
    <xsd:import namespace="1ca4df27-5183-4bee-9dbd-0c46c9c4aa40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1:eWaveListOrderValue" minOccurs="0"/>
                <xsd:element ref="ns2:Order1" minOccurs="0"/>
                <xsd:element ref="ns2:isFileInUse" minOccurs="0"/>
                <xsd:element ref="ns2:IsAccessibl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מתזמן תאריך התחלה" ma:description="'מתזמן תאריך התחלה' הוא עמודת אתר שיוצרת תכונת הפרסום. היא משמשת לציון התאריך והשעה שבהם יופיע הדף לראשונה בפני מבקרי האתר." ma:hidden="true" ma:internalName="PublishingStartDate">
      <xsd:simpleType>
        <xsd:restriction base="dms:Unknown"/>
      </xsd:simpleType>
    </xsd:element>
    <xsd:element name="PublishingExpirationDate" ma:index="9" nillable="true" ma:displayName="מתזמן תאריך סיום" ma:description="'תזמון תאריך הסיום' הוא עמודת אתר שיוצרת תכונת הפרסום. היא משמשת לציון התאריך והשעה שבהם הדף לא יופיע עוד בפני מבקרי האתר." ma:hidden="true" ma:internalName="PublishingExpirationDate">
      <xsd:simpleType>
        <xsd:restriction base="dms:Unknown"/>
      </xsd:simpleType>
    </xsd:element>
    <xsd:element name="eWaveListOrderValue" ma:index="10" nillable="true" ma:displayName="סידור" ma:decimals="2" ma:internalName="eWaveListOrderValue" ma:readOnly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a4df27-5183-4bee-9dbd-0c46c9c4aa40" elementFormDefault="qualified">
    <xsd:import namespace="http://schemas.microsoft.com/office/2006/documentManagement/types"/>
    <xsd:import namespace="http://schemas.microsoft.com/office/infopath/2007/PartnerControls"/>
    <xsd:element name="Order1" ma:index="11" nillable="true" ma:displayName="Order" ma:internalName="Order1">
      <xsd:simpleType>
        <xsd:restriction base="dms:Number"/>
      </xsd:simpleType>
    </xsd:element>
    <xsd:element name="isFileInUse" ma:index="12" nillable="true" ma:displayName="האם בשימוש" ma:default="0" ma:internalName="isFileInUse">
      <xsd:simpleType>
        <xsd:restriction base="dms:Boolean"/>
      </xsd:simpleType>
    </xsd:element>
    <xsd:element name="IsAccessible" ma:index="13" nillable="true" ma:displayName="האם מונגש" ma:default="לא" ma:format="Dropdown" ma:internalName="IsAccessible">
      <xsd:simpleType>
        <xsd:restriction base="dms:Choice">
          <xsd:enumeration value="כן"/>
          <xsd:enumeration value="לא"/>
          <xsd:enumeration value="ללא צורך בנגישות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" StyleName="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eWaveListOrderValue xmlns="http://schemas.microsoft.com/sharepoint/v3" xsi:nil="true"/>
    <Order1 xmlns="1ca4df27-5183-4bee-9dbd-0c46c9c4aa40" xsi:nil="true"/>
    <isFileInUse xmlns="1ca4df27-5183-4bee-9dbd-0c46c9c4aa40">false</isFileInUse>
    <IsAccessible xmlns="1ca4df27-5183-4bee-9dbd-0c46c9c4aa40">לא</IsAccessible>
  </documentManagement>
</p:properties>
</file>

<file path=customXml/itemProps1.xml><?xml version="1.0" encoding="utf-8"?>
<ds:datastoreItem xmlns:ds="http://schemas.openxmlformats.org/officeDocument/2006/customXml" ds:itemID="{A7ADCE57-F9FE-4318-BAB6-05E0E0CC3414}"/>
</file>

<file path=customXml/itemProps2.xml><?xml version="1.0" encoding="utf-8"?>
<ds:datastoreItem xmlns:ds="http://schemas.openxmlformats.org/officeDocument/2006/customXml" ds:itemID="{C4B87AC0-11A1-44E2-ADF2-F2E62C0233CB}"/>
</file>

<file path=customXml/itemProps3.xml><?xml version="1.0" encoding="utf-8"?>
<ds:datastoreItem xmlns:ds="http://schemas.openxmlformats.org/officeDocument/2006/customXml" ds:itemID="{E3074FCD-1B48-4853-8407-7FCAB6C52FE1}"/>
</file>

<file path=customXml/itemProps4.xml><?xml version="1.0" encoding="utf-8"?>
<ds:datastoreItem xmlns:ds="http://schemas.openxmlformats.org/officeDocument/2006/customXml" ds:itemID="{487A3888-B833-4E77-9F90-883AEE3ED28F}"/>
</file>

<file path=docProps/app.xml><?xml version="1.0" encoding="utf-8"?>
<Properties xmlns="http://schemas.openxmlformats.org/officeDocument/2006/extended-properties" xmlns:vt="http://schemas.openxmlformats.org/officeDocument/2006/docPropsVTypes">
  <Template>HCS</Template>
  <TotalTime>16</TotalTime>
  <Pages>1</Pages>
  <Words>94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ייפוי כח</dc:title>
  <dc:creator>mayav</dc:creator>
  <cp:lastModifiedBy>רונית אביאסף</cp:lastModifiedBy>
  <cp:revision>3</cp:revision>
  <cp:lastPrinted>2014-12-23T14:47:00Z</cp:lastPrinted>
  <dcterms:created xsi:type="dcterms:W3CDTF">2016-08-29T07:38:00Z</dcterms:created>
  <dcterms:modified xsi:type="dcterms:W3CDTF">2016-08-29T07:42:00Z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0x010100C0EDD86B858CDF44BFBC380D7337DEAE</vt:lpwstr>
  </property>
</Properties>
</file>