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0039" w:rsidRDefault="00890039" w:rsidP="00890039">
      <w:pPr>
        <w:autoSpaceDE/>
        <w:autoSpaceDN/>
        <w:spacing w:line="360" w:lineRule="auto"/>
        <w:jc w:val="right"/>
        <w:rPr>
          <w:rFonts w:ascii="Arial" w:hAnsi="Arial" w:cs="Arial" w:hint="cs"/>
          <w:b/>
          <w:bCs/>
          <w:sz w:val="24"/>
          <w:szCs w:val="24"/>
          <w:rtl/>
        </w:rPr>
      </w:pPr>
    </w:p>
    <w:p w:rsidR="0018661F" w:rsidRPr="0018661F" w:rsidRDefault="0018661F" w:rsidP="0018661F">
      <w:pPr>
        <w:pStyle w:val="Style3"/>
        <w:widowControl/>
        <w:bidi/>
        <w:spacing w:line="240" w:lineRule="auto"/>
        <w:jc w:val="center"/>
        <w:rPr>
          <w:rStyle w:val="FontStyle12"/>
          <w:b/>
          <w:bCs/>
          <w:sz w:val="24"/>
          <w:szCs w:val="24"/>
          <w:rtl/>
        </w:rPr>
      </w:pPr>
      <w:bookmarkStart w:id="0" w:name="_GoBack"/>
      <w:bookmarkEnd w:id="0"/>
      <w:r w:rsidRPr="0018661F">
        <w:rPr>
          <w:rStyle w:val="FontStyle12"/>
          <w:rFonts w:hint="eastAsia"/>
          <w:b/>
          <w:bCs/>
          <w:sz w:val="24"/>
          <w:szCs w:val="24"/>
          <w:rtl/>
        </w:rPr>
        <w:t>נספח</w:t>
      </w:r>
      <w:r w:rsidRPr="0018661F">
        <w:rPr>
          <w:rStyle w:val="FontStyle12"/>
          <w:b/>
          <w:bCs/>
          <w:sz w:val="24"/>
          <w:szCs w:val="24"/>
          <w:rtl/>
        </w:rPr>
        <w:t xml:space="preserve"> </w:t>
      </w:r>
      <w:r>
        <w:rPr>
          <w:rStyle w:val="FontStyle12"/>
          <w:rFonts w:hint="eastAsia"/>
          <w:b/>
          <w:bCs/>
          <w:sz w:val="24"/>
          <w:szCs w:val="24"/>
          <w:rtl/>
        </w:rPr>
        <w:t>ג</w:t>
      </w:r>
      <w:r>
        <w:rPr>
          <w:rStyle w:val="FontStyle12"/>
          <w:rFonts w:hint="cs"/>
          <w:b/>
          <w:bCs/>
          <w:sz w:val="24"/>
          <w:szCs w:val="24"/>
          <w:rtl/>
        </w:rPr>
        <w:t>'</w:t>
      </w:r>
    </w:p>
    <w:p w:rsidR="0018661F" w:rsidRPr="0018661F" w:rsidRDefault="0018661F" w:rsidP="0018661F">
      <w:pPr>
        <w:pStyle w:val="Style2"/>
        <w:widowControl/>
        <w:bidi/>
        <w:spacing w:line="960" w:lineRule="exact"/>
        <w:ind w:left="10"/>
        <w:jc w:val="center"/>
        <w:rPr>
          <w:rStyle w:val="FontStyle11"/>
          <w:sz w:val="28"/>
          <w:szCs w:val="28"/>
          <w:u w:val="single"/>
          <w:rtl/>
        </w:rPr>
      </w:pPr>
      <w:r w:rsidRPr="0018661F">
        <w:rPr>
          <w:rStyle w:val="FontStyle11"/>
          <w:rFonts w:hint="eastAsia"/>
          <w:sz w:val="28"/>
          <w:szCs w:val="28"/>
          <w:u w:val="single"/>
          <w:rtl/>
        </w:rPr>
        <w:t>הודעת</w:t>
      </w:r>
      <w:r w:rsidRPr="0018661F">
        <w:rPr>
          <w:rStyle w:val="FontStyle11"/>
          <w:sz w:val="28"/>
          <w:szCs w:val="28"/>
          <w:u w:val="single"/>
          <w:rtl/>
        </w:rPr>
        <w:t xml:space="preserve"> </w:t>
      </w:r>
      <w:r w:rsidRPr="0018661F">
        <w:rPr>
          <w:rStyle w:val="FontStyle11"/>
          <w:rFonts w:hint="eastAsia"/>
          <w:sz w:val="28"/>
          <w:szCs w:val="28"/>
          <w:u w:val="single"/>
          <w:rtl/>
        </w:rPr>
        <w:t>ביטול</w:t>
      </w:r>
    </w:p>
    <w:p w:rsidR="0018661F" w:rsidRDefault="0018661F" w:rsidP="0018661F">
      <w:pPr>
        <w:pStyle w:val="Style3"/>
        <w:widowControl/>
        <w:tabs>
          <w:tab w:val="left" w:leader="underscore" w:pos="3110"/>
        </w:tabs>
        <w:bidi/>
        <w:spacing w:line="960" w:lineRule="exact"/>
        <w:ind w:left="10"/>
        <w:rPr>
          <w:rStyle w:val="FontStyle12"/>
          <w:rtl/>
        </w:rPr>
      </w:pPr>
      <w:r>
        <w:rPr>
          <w:rStyle w:val="FontStyle12"/>
          <w:rFonts w:hint="eastAsia"/>
          <w:rtl/>
        </w:rPr>
        <w:t>עבור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חברת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ביטוח</w:t>
      </w:r>
      <w:r>
        <w:rPr>
          <w:rStyle w:val="FontStyle12"/>
          <w:rtl/>
        </w:rPr>
        <w:tab/>
      </w:r>
    </w:p>
    <w:p w:rsidR="0018661F" w:rsidRDefault="0018661F" w:rsidP="00566947">
      <w:pPr>
        <w:pStyle w:val="Style3"/>
        <w:widowControl/>
        <w:tabs>
          <w:tab w:val="left" w:leader="underscore" w:pos="2208"/>
          <w:tab w:val="left" w:leader="underscore" w:pos="5664"/>
        </w:tabs>
        <w:bidi/>
        <w:spacing w:line="960" w:lineRule="exact"/>
        <w:ind w:left="10"/>
        <w:jc w:val="both"/>
        <w:rPr>
          <w:rStyle w:val="FontStyle12"/>
          <w:rtl/>
        </w:rPr>
      </w:pPr>
      <w:r>
        <w:rPr>
          <w:rStyle w:val="FontStyle12"/>
          <w:rFonts w:hint="eastAsia"/>
          <w:rtl/>
        </w:rPr>
        <w:t>אני</w:t>
      </w:r>
      <w:r>
        <w:rPr>
          <w:rStyle w:val="FontStyle12"/>
          <w:rtl/>
        </w:rPr>
        <w:tab/>
        <w:t>(</w:t>
      </w:r>
      <w:r>
        <w:rPr>
          <w:rStyle w:val="FontStyle12"/>
          <w:rFonts w:hint="eastAsia"/>
          <w:rtl/>
        </w:rPr>
        <w:t>שם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מלא</w:t>
      </w:r>
      <w:r>
        <w:rPr>
          <w:rStyle w:val="FontStyle12"/>
          <w:rtl/>
        </w:rPr>
        <w:t xml:space="preserve">), </w:t>
      </w:r>
      <w:r>
        <w:rPr>
          <w:rStyle w:val="FontStyle12"/>
          <w:rFonts w:hint="eastAsia"/>
          <w:rtl/>
        </w:rPr>
        <w:t>ת</w:t>
      </w:r>
      <w:r>
        <w:rPr>
          <w:rStyle w:val="FontStyle12"/>
          <w:rtl/>
        </w:rPr>
        <w:t>.</w:t>
      </w:r>
      <w:r>
        <w:rPr>
          <w:rStyle w:val="FontStyle12"/>
          <w:rFonts w:hint="eastAsia"/>
          <w:rtl/>
        </w:rPr>
        <w:t>ז</w:t>
      </w:r>
      <w:r>
        <w:rPr>
          <w:rStyle w:val="FontStyle12"/>
          <w:rtl/>
        </w:rPr>
        <w:t>.</w:t>
      </w:r>
      <w:r>
        <w:rPr>
          <w:rStyle w:val="FontStyle12"/>
          <w:rtl/>
        </w:rPr>
        <w:tab/>
        <w:t xml:space="preserve">, </w:t>
      </w:r>
      <w:r>
        <w:rPr>
          <w:rStyle w:val="FontStyle12"/>
          <w:rFonts w:hint="eastAsia"/>
          <w:rtl/>
        </w:rPr>
        <w:t>ובני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משפחתי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אלה</w:t>
      </w:r>
      <w:r>
        <w:rPr>
          <w:rStyle w:val="FontStyle12"/>
          <w:rtl/>
        </w:rPr>
        <w:t xml:space="preserve"> (</w:t>
      </w:r>
      <w:r>
        <w:rPr>
          <w:rStyle w:val="FontStyle12"/>
          <w:rFonts w:hint="eastAsia"/>
          <w:rtl/>
        </w:rPr>
        <w:t>קטינים</w:t>
      </w:r>
      <w:r w:rsidR="00566947">
        <w:rPr>
          <w:rStyle w:val="FontStyle12"/>
          <w:rFonts w:hint="cs"/>
          <w:rtl/>
        </w:rPr>
        <w:t xml:space="preserve"> </w:t>
      </w:r>
      <w:r>
        <w:rPr>
          <w:rStyle w:val="FontStyle12"/>
          <w:rFonts w:hint="eastAsia"/>
          <w:rtl/>
        </w:rPr>
        <w:t>בלבד</w:t>
      </w:r>
      <w:r>
        <w:rPr>
          <w:rStyle w:val="FontStyle12"/>
          <w:rtl/>
        </w:rPr>
        <w:t>):</w:t>
      </w:r>
    </w:p>
    <w:p w:rsidR="0018661F" w:rsidRDefault="0018661F" w:rsidP="0018661F">
      <w:pPr>
        <w:pStyle w:val="Style1"/>
        <w:widowControl/>
        <w:tabs>
          <w:tab w:val="left" w:leader="underscore" w:pos="2530"/>
        </w:tabs>
        <w:bidi/>
        <w:spacing w:before="178" w:line="523" w:lineRule="exact"/>
        <w:ind w:left="370"/>
        <w:rPr>
          <w:rStyle w:val="FontStyle12"/>
          <w:rtl/>
        </w:rPr>
      </w:pPr>
      <w:r>
        <w:rPr>
          <w:rStyle w:val="FontStyle12"/>
          <w:rtl/>
        </w:rPr>
        <w:t>1.</w:t>
      </w:r>
      <w:r>
        <w:rPr>
          <w:rStyle w:val="FontStyle12"/>
          <w:rtl/>
        </w:rPr>
        <w:tab/>
        <w:t>(</w:t>
      </w:r>
      <w:r>
        <w:rPr>
          <w:rStyle w:val="FontStyle12"/>
          <w:rFonts w:hint="eastAsia"/>
          <w:rtl/>
        </w:rPr>
        <w:t>שם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ומספר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ת</w:t>
      </w:r>
      <w:r>
        <w:rPr>
          <w:rStyle w:val="FontStyle12"/>
          <w:rtl/>
        </w:rPr>
        <w:t>.</w:t>
      </w:r>
      <w:r>
        <w:rPr>
          <w:rStyle w:val="FontStyle12"/>
          <w:rFonts w:hint="eastAsia"/>
          <w:rtl/>
        </w:rPr>
        <w:t>ז</w:t>
      </w:r>
      <w:r>
        <w:rPr>
          <w:rStyle w:val="FontStyle12"/>
          <w:rtl/>
        </w:rPr>
        <w:t>.)</w:t>
      </w:r>
    </w:p>
    <w:p w:rsidR="0018661F" w:rsidRDefault="0018661F" w:rsidP="0018661F">
      <w:pPr>
        <w:pStyle w:val="Style1"/>
        <w:widowControl/>
        <w:tabs>
          <w:tab w:val="left" w:leader="underscore" w:pos="2530"/>
        </w:tabs>
        <w:bidi/>
        <w:spacing w:line="523" w:lineRule="exact"/>
        <w:ind w:left="370"/>
        <w:rPr>
          <w:rStyle w:val="FontStyle12"/>
          <w:rtl/>
        </w:rPr>
      </w:pPr>
      <w:r>
        <w:rPr>
          <w:rStyle w:val="FontStyle12"/>
          <w:rtl/>
        </w:rPr>
        <w:t>2.</w:t>
      </w:r>
      <w:r>
        <w:rPr>
          <w:rStyle w:val="FontStyle12"/>
          <w:rtl/>
        </w:rPr>
        <w:tab/>
        <w:t>(</w:t>
      </w:r>
      <w:r>
        <w:rPr>
          <w:rStyle w:val="FontStyle12"/>
          <w:rFonts w:hint="eastAsia"/>
          <w:rtl/>
        </w:rPr>
        <w:t>שם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ומספר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ת</w:t>
      </w:r>
      <w:r>
        <w:rPr>
          <w:rStyle w:val="FontStyle12"/>
          <w:rtl/>
        </w:rPr>
        <w:t>.</w:t>
      </w:r>
      <w:r>
        <w:rPr>
          <w:rStyle w:val="FontStyle12"/>
          <w:rFonts w:hint="eastAsia"/>
          <w:rtl/>
        </w:rPr>
        <w:t>ז</w:t>
      </w:r>
      <w:r>
        <w:rPr>
          <w:rStyle w:val="FontStyle12"/>
          <w:rtl/>
        </w:rPr>
        <w:t>.)</w:t>
      </w:r>
    </w:p>
    <w:p w:rsidR="0018661F" w:rsidRDefault="0018661F" w:rsidP="0018661F">
      <w:pPr>
        <w:pStyle w:val="Style1"/>
        <w:widowControl/>
        <w:tabs>
          <w:tab w:val="left" w:leader="underscore" w:pos="2530"/>
        </w:tabs>
        <w:bidi/>
        <w:spacing w:line="523" w:lineRule="exact"/>
        <w:ind w:left="370"/>
        <w:rPr>
          <w:rStyle w:val="FontStyle12"/>
          <w:rtl/>
        </w:rPr>
      </w:pPr>
      <w:r>
        <w:rPr>
          <w:rStyle w:val="FontStyle12"/>
          <w:rtl/>
        </w:rPr>
        <w:t>3.</w:t>
      </w:r>
      <w:r>
        <w:rPr>
          <w:rStyle w:val="FontStyle12"/>
          <w:rtl/>
        </w:rPr>
        <w:tab/>
        <w:t>(</w:t>
      </w:r>
      <w:r>
        <w:rPr>
          <w:rStyle w:val="FontStyle12"/>
          <w:rFonts w:hint="eastAsia"/>
          <w:rtl/>
        </w:rPr>
        <w:t>שם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ומספר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ת</w:t>
      </w:r>
      <w:r>
        <w:rPr>
          <w:rStyle w:val="FontStyle12"/>
          <w:rtl/>
        </w:rPr>
        <w:t>.</w:t>
      </w:r>
      <w:r>
        <w:rPr>
          <w:rStyle w:val="FontStyle12"/>
          <w:rFonts w:hint="eastAsia"/>
          <w:rtl/>
        </w:rPr>
        <w:t>ז</w:t>
      </w:r>
      <w:r>
        <w:rPr>
          <w:rStyle w:val="FontStyle12"/>
          <w:rtl/>
        </w:rPr>
        <w:t>.)</w:t>
      </w:r>
    </w:p>
    <w:p w:rsidR="0018661F" w:rsidRDefault="0018661F" w:rsidP="0018661F">
      <w:pPr>
        <w:pStyle w:val="Style3"/>
        <w:widowControl/>
        <w:bidi/>
        <w:spacing w:line="240" w:lineRule="exact"/>
        <w:ind w:left="14"/>
        <w:jc w:val="both"/>
        <w:rPr>
          <w:sz w:val="20"/>
          <w:szCs w:val="20"/>
        </w:rPr>
      </w:pPr>
    </w:p>
    <w:p w:rsidR="0018661F" w:rsidRDefault="0018661F" w:rsidP="00566947">
      <w:pPr>
        <w:pStyle w:val="Style3"/>
        <w:widowControl/>
        <w:tabs>
          <w:tab w:val="left" w:leader="underscore" w:pos="5938"/>
        </w:tabs>
        <w:bidi/>
        <w:spacing w:before="226" w:line="480" w:lineRule="exact"/>
        <w:jc w:val="both"/>
        <w:rPr>
          <w:rStyle w:val="FontStyle12"/>
          <w:rtl/>
        </w:rPr>
      </w:pPr>
      <w:r>
        <w:rPr>
          <w:rStyle w:val="FontStyle12"/>
          <w:rFonts w:hint="eastAsia"/>
          <w:rtl/>
        </w:rPr>
        <w:t>מבקשים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לבטל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את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פוליסת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הביטוח</w:t>
      </w:r>
      <w:r>
        <w:rPr>
          <w:rStyle w:val="FontStyle12"/>
          <w:rtl/>
        </w:rPr>
        <w:tab/>
      </w:r>
      <w:r>
        <w:rPr>
          <w:rStyle w:val="FontStyle12"/>
          <w:rFonts w:hint="eastAsia"/>
          <w:rtl/>
        </w:rPr>
        <w:t>הקיימת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בחברתכם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החל</w:t>
      </w:r>
      <w:r w:rsidR="00566947">
        <w:rPr>
          <w:rStyle w:val="FontStyle12"/>
          <w:rFonts w:hint="cs"/>
          <w:rtl/>
        </w:rPr>
        <w:t xml:space="preserve"> </w:t>
      </w:r>
      <w:r>
        <w:rPr>
          <w:rStyle w:val="FontStyle12"/>
          <w:rFonts w:hint="eastAsia"/>
          <w:rtl/>
        </w:rPr>
        <w:t>מיום</w:t>
      </w:r>
      <w:r w:rsidR="00566947">
        <w:rPr>
          <w:rStyle w:val="FontStyle12"/>
          <w:rFonts w:hint="cs"/>
          <w:rtl/>
        </w:rPr>
        <w:t xml:space="preserve"> __________</w:t>
      </w:r>
    </w:p>
    <w:p w:rsidR="00566947" w:rsidRDefault="0018661F" w:rsidP="00566947">
      <w:pPr>
        <w:pStyle w:val="Style3"/>
        <w:widowControl/>
        <w:tabs>
          <w:tab w:val="left" w:leader="underscore" w:pos="4949"/>
        </w:tabs>
        <w:bidi/>
        <w:spacing w:line="480" w:lineRule="exact"/>
        <w:ind w:left="5"/>
        <w:rPr>
          <w:rStyle w:val="FontStyle12"/>
          <w:rtl/>
        </w:rPr>
      </w:pPr>
      <w:r>
        <w:rPr>
          <w:rStyle w:val="FontStyle12"/>
          <w:rFonts w:hint="eastAsia"/>
          <w:rtl/>
        </w:rPr>
        <w:t>אודה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על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קבלת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אישור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לבקשה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זו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למייל</w:t>
      </w:r>
      <w:r>
        <w:rPr>
          <w:rStyle w:val="FontStyle12"/>
          <w:rtl/>
        </w:rPr>
        <w:tab/>
        <w:t>.</w:t>
      </w:r>
    </w:p>
    <w:p w:rsidR="00566947" w:rsidRDefault="00566947" w:rsidP="00566947">
      <w:pPr>
        <w:pStyle w:val="Style3"/>
        <w:widowControl/>
        <w:tabs>
          <w:tab w:val="left" w:leader="underscore" w:pos="4949"/>
        </w:tabs>
        <w:bidi/>
        <w:spacing w:line="480" w:lineRule="exact"/>
        <w:ind w:left="5"/>
        <w:rPr>
          <w:rStyle w:val="FontStyle12"/>
          <w:rtl/>
        </w:rPr>
      </w:pPr>
    </w:p>
    <w:p w:rsidR="00566947" w:rsidRDefault="00566947" w:rsidP="00566947">
      <w:pPr>
        <w:pStyle w:val="Style3"/>
        <w:widowControl/>
        <w:tabs>
          <w:tab w:val="left" w:leader="underscore" w:pos="4949"/>
        </w:tabs>
        <w:bidi/>
        <w:spacing w:line="480" w:lineRule="exact"/>
        <w:ind w:left="5"/>
        <w:rPr>
          <w:rStyle w:val="FontStyle12"/>
          <w:rtl/>
        </w:rPr>
      </w:pPr>
      <w:r>
        <w:rPr>
          <w:rStyle w:val="FontStyle12"/>
          <w:rFonts w:hint="eastAsia"/>
          <w:rtl/>
        </w:rPr>
        <w:t>חתימת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המועמד</w:t>
      </w:r>
      <w:r>
        <w:rPr>
          <w:rStyle w:val="FontStyle12"/>
          <w:rtl/>
        </w:rPr>
        <w:t xml:space="preserve"> </w:t>
      </w:r>
      <w:r>
        <w:rPr>
          <w:rStyle w:val="FontStyle12"/>
          <w:rFonts w:hint="eastAsia"/>
          <w:rtl/>
        </w:rPr>
        <w:t>לביטוח</w:t>
      </w:r>
      <w:r>
        <w:rPr>
          <w:rStyle w:val="FontStyle12"/>
          <w:rFonts w:hint="cs"/>
          <w:rtl/>
        </w:rPr>
        <w:t xml:space="preserve"> _______________________</w:t>
      </w:r>
    </w:p>
    <w:p w:rsidR="00566947" w:rsidRDefault="00566947" w:rsidP="00566947">
      <w:pPr>
        <w:autoSpaceDE/>
        <w:autoSpaceDN/>
        <w:rPr>
          <w:rStyle w:val="FontStyle12"/>
          <w:rtl/>
        </w:rPr>
      </w:pPr>
    </w:p>
    <w:p w:rsidR="00566947" w:rsidRDefault="00566947" w:rsidP="00566947">
      <w:pPr>
        <w:autoSpaceDE/>
        <w:autoSpaceDN/>
        <w:rPr>
          <w:rStyle w:val="FontStyle12"/>
          <w:rtl/>
        </w:rPr>
      </w:pPr>
    </w:p>
    <w:p w:rsidR="00566947" w:rsidRPr="00566947" w:rsidRDefault="00566947" w:rsidP="00566947">
      <w:pPr>
        <w:autoSpaceDE/>
        <w:autoSpaceDN/>
        <w:rPr>
          <w:rFonts w:ascii="Arial" w:hAnsi="Arial" w:cs="Arial"/>
          <w:sz w:val="24"/>
          <w:szCs w:val="24"/>
          <w:rtl/>
        </w:rPr>
      </w:pPr>
      <w:r w:rsidRPr="00566947">
        <w:rPr>
          <w:rStyle w:val="FontStyle12"/>
          <w:rFonts w:hint="eastAsia"/>
          <w:rtl/>
        </w:rPr>
        <w:t>תאריך</w:t>
      </w:r>
      <w:r w:rsidRPr="00566947">
        <w:rPr>
          <w:rStyle w:val="FontStyle12"/>
          <w:rtl/>
        </w:rPr>
        <w:t>:</w:t>
      </w:r>
      <w:r w:rsidRPr="00566947">
        <w:rPr>
          <w:rStyle w:val="FontStyle12"/>
          <w:rtl/>
        </w:rPr>
        <w:tab/>
      </w:r>
      <w:r w:rsidRPr="00566947">
        <w:rPr>
          <w:rFonts w:ascii="Arial" w:hAnsi="Arial" w:cs="Arial" w:hint="cs"/>
          <w:sz w:val="24"/>
          <w:szCs w:val="24"/>
          <w:rtl/>
        </w:rPr>
        <w:t>____________________</w:t>
      </w:r>
    </w:p>
    <w:p w:rsidR="00F21069" w:rsidRPr="00566947" w:rsidRDefault="00F21069" w:rsidP="00566947">
      <w:pPr>
        <w:autoSpaceDE/>
        <w:autoSpaceDN/>
        <w:rPr>
          <w:rFonts w:ascii="Arial" w:hAnsi="Arial" w:cs="Arial"/>
          <w:b/>
          <w:bCs/>
          <w:sz w:val="24"/>
          <w:szCs w:val="24"/>
        </w:rPr>
      </w:pPr>
    </w:p>
    <w:sectPr w:rsidR="00F21069" w:rsidRPr="00566947" w:rsidSect="00890039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440" w:left="1134" w:header="709" w:footer="493" w:gutter="0"/>
      <w:cols w:space="709"/>
      <w:bidi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0633" w:rsidRDefault="00300633">
      <w:r>
        <w:separator/>
      </w:r>
    </w:p>
  </w:endnote>
  <w:endnote w:type="continuationSeparator" w:id="0">
    <w:p w:rsidR="00300633" w:rsidRDefault="003006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avid">
    <w:altName w:val="David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GLOBES-MC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7452" w:rsidRDefault="005A2C48">
    <w:pPr>
      <w:pStyle w:val="a5"/>
    </w:pPr>
    <w:r>
      <w:rPr>
        <w:rFonts w:ascii="GLOBES-MCL" w:hAnsi="GLOBES-MCL" w:cs="David"/>
        <w:i/>
        <w:iCs/>
        <w:noProof/>
        <w:sz w:val="4"/>
        <w:szCs w:val="4"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603987" o:spid="_x0000_s2063" type="#_x0000_t75" style="position:absolute;left:0;text-align:left;margin-left:-60.45pt;margin-top:598.15pt;width:600.5pt;height:159.75pt;z-index:-251657728;mso-position-horizontal-relative:margin;mso-position-vertical-relative:margin" o:allowincell="f">
          <v:imagedata r:id="rId1" o:title="naeret_protses-01" croptop="53100f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0633" w:rsidRDefault="00300633">
      <w:r>
        <w:separator/>
      </w:r>
    </w:p>
  </w:footnote>
  <w:footnote w:type="continuationSeparator" w:id="0">
    <w:p w:rsidR="00300633" w:rsidRDefault="0030063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681" w:rsidRDefault="005A2C48">
    <w:pPr>
      <w:pStyle w:val="a3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603986" o:spid="_x0000_s2062" type="#_x0000_t75" style="position:absolute;left:0;text-align:left;margin-left:0;margin-top:0;width:595.2pt;height:841.9pt;z-index:-251658752;mso-position-horizontal:center;mso-position-horizontal-relative:margin;mso-position-vertical:center;mso-position-vertical-relative:margin" o:allowincell="f">
          <v:imagedata r:id="rId1" o:title="naeret_protses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417" w:rsidRDefault="00890039">
    <w:pPr>
      <w:pStyle w:val="a3"/>
      <w:ind w:right="-567"/>
      <w:rPr>
        <w:rFonts w:ascii="GLOBES-MCL" w:hAnsi="GLOBES-MCL" w:cs="David"/>
        <w:i/>
        <w:iCs/>
        <w:sz w:val="4"/>
        <w:szCs w:val="4"/>
        <w:rtl/>
      </w:rPr>
    </w:pPr>
    <w:r>
      <w:rPr>
        <w:rFonts w:ascii="GLOBES-MCL" w:hAnsi="GLOBES-MCL" w:cs="David"/>
        <w:i/>
        <w:iCs/>
        <w:noProof/>
        <w:sz w:val="4"/>
        <w:szCs w:val="4"/>
        <w:rtl/>
        <w:lang w:eastAsia="en-US"/>
      </w:rPr>
      <w:drawing>
        <wp:anchor distT="0" distB="0" distL="114300" distR="114300" simplePos="0" relativeHeight="251659776" behindDoc="1" locked="0" layoutInCell="0" allowOverlap="1" wp14:anchorId="0A0EBCB3" wp14:editId="7269E455">
          <wp:simplePos x="0" y="0"/>
          <wp:positionH relativeFrom="margin">
            <wp:posOffset>-748030</wp:posOffset>
          </wp:positionH>
          <wp:positionV relativeFrom="margin">
            <wp:posOffset>-1085850</wp:posOffset>
          </wp:positionV>
          <wp:extent cx="7606665" cy="1109980"/>
          <wp:effectExtent l="0" t="0" r="0" b="0"/>
          <wp:wrapNone/>
          <wp:docPr id="2" name="תמונה 2" descr="naeret_protses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naeret_protses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619"/>
                  <a:stretch>
                    <a:fillRect/>
                  </a:stretch>
                </pic:blipFill>
                <pic:spPr bwMode="auto">
                  <a:xfrm>
                    <a:off x="0" y="0"/>
                    <a:ext cx="7606665" cy="11099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6417">
      <w:rPr>
        <w:rFonts w:ascii="GLOBES-MCL" w:hAnsi="GLOBES-MCL" w:cs="David"/>
        <w:i/>
        <w:iCs/>
        <w:sz w:val="4"/>
        <w:szCs w:val="4"/>
        <w:rtl/>
      </w:rPr>
      <w:t xml:space="preserve">            </w:t>
    </w:r>
    <w:r w:rsidR="00E26417">
      <w:rPr>
        <w:rFonts w:ascii="GLOBES-MCL" w:hAnsi="GLOBES-MCL" w:cs="GLOBES-MCL"/>
        <w:i/>
        <w:iCs/>
        <w:sz w:val="28"/>
        <w:szCs w:val="4"/>
      </w:rPr>
      <w:t xml:space="preserve">  </w:t>
    </w:r>
    <w:r w:rsidR="00E26417">
      <w:rPr>
        <w:rFonts w:ascii="GLOBES-MCL" w:hAnsi="GLOBES-MCL" w:cs="David"/>
        <w:i/>
        <w:iCs/>
        <w:sz w:val="4"/>
        <w:szCs w:val="4"/>
        <w:rtl/>
      </w:rPr>
      <w:t xml:space="preserve"> </w:t>
    </w:r>
  </w:p>
  <w:p w:rsidR="00E26417" w:rsidRDefault="00E26417" w:rsidP="0018661F">
    <w:pPr>
      <w:pStyle w:val="a3"/>
      <w:ind w:right="-567"/>
      <w:rPr>
        <w:rFonts w:cs="David"/>
        <w:sz w:val="24"/>
        <w:rtl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681" w:rsidRDefault="005A2C48">
    <w:pPr>
      <w:pStyle w:val="a3"/>
    </w:pPr>
    <w:r>
      <w:rPr>
        <w:noProof/>
        <w:lang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4603985" o:spid="_x0000_s2061" type="#_x0000_t75" style="position:absolute;left:0;text-align:left;margin-left:0;margin-top:0;width:595.2pt;height:841.9pt;z-index:-251659776;mso-position-horizontal:center;mso-position-horizontal-relative:margin;mso-position-vertical:center;mso-position-vertical-relative:margin" o:allowincell="f">
          <v:imagedata r:id="rId1" o:title="naeret_protse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3504F"/>
    <w:multiLevelType w:val="hybridMultilevel"/>
    <w:tmpl w:val="9D30CC96"/>
    <w:lvl w:ilvl="0" w:tplc="12D266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Cs/>
        <w:iCs w:val="0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B3DE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52DE5215"/>
    <w:multiLevelType w:val="hybridMultilevel"/>
    <w:tmpl w:val="621C3792"/>
    <w:lvl w:ilvl="0" w:tplc="5E927BE4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AMO_XmlVersion" w:val="Empty"/>
  </w:docVars>
  <w:rsids>
    <w:rsidRoot w:val="00E26417"/>
    <w:rsid w:val="00001B7F"/>
    <w:rsid w:val="000032DE"/>
    <w:rsid w:val="000053A9"/>
    <w:rsid w:val="0001681F"/>
    <w:rsid w:val="00025777"/>
    <w:rsid w:val="000424DC"/>
    <w:rsid w:val="00044170"/>
    <w:rsid w:val="00045DFA"/>
    <w:rsid w:val="00045E30"/>
    <w:rsid w:val="00047C5A"/>
    <w:rsid w:val="000517F4"/>
    <w:rsid w:val="00052643"/>
    <w:rsid w:val="00053EFE"/>
    <w:rsid w:val="00054ED0"/>
    <w:rsid w:val="000575D2"/>
    <w:rsid w:val="000610E7"/>
    <w:rsid w:val="000652E8"/>
    <w:rsid w:val="00065FA7"/>
    <w:rsid w:val="00073197"/>
    <w:rsid w:val="00077A56"/>
    <w:rsid w:val="000818F3"/>
    <w:rsid w:val="00081AD0"/>
    <w:rsid w:val="00081D51"/>
    <w:rsid w:val="00081DEF"/>
    <w:rsid w:val="00082F01"/>
    <w:rsid w:val="000945A7"/>
    <w:rsid w:val="00097F8C"/>
    <w:rsid w:val="000A137E"/>
    <w:rsid w:val="000A43ED"/>
    <w:rsid w:val="000A50F4"/>
    <w:rsid w:val="000B0469"/>
    <w:rsid w:val="000B58E9"/>
    <w:rsid w:val="000B5B93"/>
    <w:rsid w:val="000D1ECF"/>
    <w:rsid w:val="000E2F70"/>
    <w:rsid w:val="000E4AD8"/>
    <w:rsid w:val="000F5153"/>
    <w:rsid w:val="000F5350"/>
    <w:rsid w:val="000F6A38"/>
    <w:rsid w:val="001121A0"/>
    <w:rsid w:val="00117C8D"/>
    <w:rsid w:val="0013028B"/>
    <w:rsid w:val="00132B65"/>
    <w:rsid w:val="00133550"/>
    <w:rsid w:val="0013410D"/>
    <w:rsid w:val="00140A5E"/>
    <w:rsid w:val="0014265B"/>
    <w:rsid w:val="001436D9"/>
    <w:rsid w:val="0015099A"/>
    <w:rsid w:val="00150B02"/>
    <w:rsid w:val="00151854"/>
    <w:rsid w:val="00157C42"/>
    <w:rsid w:val="0016166A"/>
    <w:rsid w:val="00163C01"/>
    <w:rsid w:val="001642CF"/>
    <w:rsid w:val="001742FC"/>
    <w:rsid w:val="0017529B"/>
    <w:rsid w:val="0018181E"/>
    <w:rsid w:val="00182875"/>
    <w:rsid w:val="001843CA"/>
    <w:rsid w:val="00184531"/>
    <w:rsid w:val="00185ACE"/>
    <w:rsid w:val="0018661F"/>
    <w:rsid w:val="00187F0C"/>
    <w:rsid w:val="00191250"/>
    <w:rsid w:val="001914E5"/>
    <w:rsid w:val="00192100"/>
    <w:rsid w:val="001928C3"/>
    <w:rsid w:val="00192D7E"/>
    <w:rsid w:val="0019435E"/>
    <w:rsid w:val="001A2670"/>
    <w:rsid w:val="001A4F5F"/>
    <w:rsid w:val="001A59B7"/>
    <w:rsid w:val="001A6165"/>
    <w:rsid w:val="001A772C"/>
    <w:rsid w:val="001A7C31"/>
    <w:rsid w:val="001C229C"/>
    <w:rsid w:val="001C2A7F"/>
    <w:rsid w:val="001C3961"/>
    <w:rsid w:val="001C3D44"/>
    <w:rsid w:val="001C4737"/>
    <w:rsid w:val="001C77CB"/>
    <w:rsid w:val="001D0B61"/>
    <w:rsid w:val="001D2B84"/>
    <w:rsid w:val="001D2EA0"/>
    <w:rsid w:val="001E2B75"/>
    <w:rsid w:val="001E4341"/>
    <w:rsid w:val="001F50BB"/>
    <w:rsid w:val="001F71C2"/>
    <w:rsid w:val="00203A71"/>
    <w:rsid w:val="0021243A"/>
    <w:rsid w:val="00214A7C"/>
    <w:rsid w:val="00224B06"/>
    <w:rsid w:val="0022607F"/>
    <w:rsid w:val="0022692C"/>
    <w:rsid w:val="00227E49"/>
    <w:rsid w:val="00227F36"/>
    <w:rsid w:val="0023383F"/>
    <w:rsid w:val="00233B5A"/>
    <w:rsid w:val="00245536"/>
    <w:rsid w:val="002458BE"/>
    <w:rsid w:val="00247060"/>
    <w:rsid w:val="00253C27"/>
    <w:rsid w:val="00257FA8"/>
    <w:rsid w:val="00261DA4"/>
    <w:rsid w:val="00265C7E"/>
    <w:rsid w:val="00267876"/>
    <w:rsid w:val="00271BEC"/>
    <w:rsid w:val="00271E98"/>
    <w:rsid w:val="0027434D"/>
    <w:rsid w:val="00275104"/>
    <w:rsid w:val="00276535"/>
    <w:rsid w:val="0027726C"/>
    <w:rsid w:val="00277B20"/>
    <w:rsid w:val="00282B31"/>
    <w:rsid w:val="002842D3"/>
    <w:rsid w:val="00284F94"/>
    <w:rsid w:val="00285F5A"/>
    <w:rsid w:val="00292E76"/>
    <w:rsid w:val="002941FF"/>
    <w:rsid w:val="00296546"/>
    <w:rsid w:val="002972D6"/>
    <w:rsid w:val="002A068C"/>
    <w:rsid w:val="002A0D02"/>
    <w:rsid w:val="002A39B1"/>
    <w:rsid w:val="002A52B4"/>
    <w:rsid w:val="002A5432"/>
    <w:rsid w:val="002A7D4D"/>
    <w:rsid w:val="002B21E1"/>
    <w:rsid w:val="002B435A"/>
    <w:rsid w:val="002B592D"/>
    <w:rsid w:val="002D22AC"/>
    <w:rsid w:val="002D38C8"/>
    <w:rsid w:val="002D4628"/>
    <w:rsid w:val="002D523B"/>
    <w:rsid w:val="002D5F28"/>
    <w:rsid w:val="002D6ED3"/>
    <w:rsid w:val="002E0A47"/>
    <w:rsid w:val="002E6B55"/>
    <w:rsid w:val="002F79FB"/>
    <w:rsid w:val="00300633"/>
    <w:rsid w:val="00301273"/>
    <w:rsid w:val="003029F5"/>
    <w:rsid w:val="0030391F"/>
    <w:rsid w:val="003067EF"/>
    <w:rsid w:val="003116AC"/>
    <w:rsid w:val="00314131"/>
    <w:rsid w:val="00316770"/>
    <w:rsid w:val="00316A90"/>
    <w:rsid w:val="00320D5D"/>
    <w:rsid w:val="00324437"/>
    <w:rsid w:val="00326CD8"/>
    <w:rsid w:val="00330660"/>
    <w:rsid w:val="00331960"/>
    <w:rsid w:val="00332D50"/>
    <w:rsid w:val="00335528"/>
    <w:rsid w:val="00343296"/>
    <w:rsid w:val="0034466E"/>
    <w:rsid w:val="00351813"/>
    <w:rsid w:val="0035210B"/>
    <w:rsid w:val="00352DF4"/>
    <w:rsid w:val="003550C5"/>
    <w:rsid w:val="00355E19"/>
    <w:rsid w:val="00356794"/>
    <w:rsid w:val="0035718C"/>
    <w:rsid w:val="003602FF"/>
    <w:rsid w:val="003605E8"/>
    <w:rsid w:val="00360A37"/>
    <w:rsid w:val="00361597"/>
    <w:rsid w:val="00364378"/>
    <w:rsid w:val="003706D7"/>
    <w:rsid w:val="00371D8A"/>
    <w:rsid w:val="0038157E"/>
    <w:rsid w:val="00383201"/>
    <w:rsid w:val="003876AC"/>
    <w:rsid w:val="00390021"/>
    <w:rsid w:val="00390B79"/>
    <w:rsid w:val="00390CBF"/>
    <w:rsid w:val="0039112E"/>
    <w:rsid w:val="00391F30"/>
    <w:rsid w:val="00393684"/>
    <w:rsid w:val="0039662A"/>
    <w:rsid w:val="003967B5"/>
    <w:rsid w:val="003A683A"/>
    <w:rsid w:val="003A757C"/>
    <w:rsid w:val="003B0016"/>
    <w:rsid w:val="003B2170"/>
    <w:rsid w:val="003B5C4C"/>
    <w:rsid w:val="003C2C0B"/>
    <w:rsid w:val="003D3E55"/>
    <w:rsid w:val="003D4B3C"/>
    <w:rsid w:val="003D5191"/>
    <w:rsid w:val="003D66AC"/>
    <w:rsid w:val="003E3AE7"/>
    <w:rsid w:val="003F0904"/>
    <w:rsid w:val="003F3C15"/>
    <w:rsid w:val="003F592F"/>
    <w:rsid w:val="003F5FEC"/>
    <w:rsid w:val="003F7C2F"/>
    <w:rsid w:val="00402D51"/>
    <w:rsid w:val="00402D81"/>
    <w:rsid w:val="00407DF8"/>
    <w:rsid w:val="00414868"/>
    <w:rsid w:val="00417D15"/>
    <w:rsid w:val="00421A76"/>
    <w:rsid w:val="004278F1"/>
    <w:rsid w:val="00427AD3"/>
    <w:rsid w:val="004304D6"/>
    <w:rsid w:val="00431756"/>
    <w:rsid w:val="004347FE"/>
    <w:rsid w:val="004473A8"/>
    <w:rsid w:val="00453289"/>
    <w:rsid w:val="00456AC7"/>
    <w:rsid w:val="00457C43"/>
    <w:rsid w:val="00461BAD"/>
    <w:rsid w:val="0046279F"/>
    <w:rsid w:val="00464419"/>
    <w:rsid w:val="0046703F"/>
    <w:rsid w:val="00475767"/>
    <w:rsid w:val="00475777"/>
    <w:rsid w:val="00484E0B"/>
    <w:rsid w:val="00494A10"/>
    <w:rsid w:val="00496B34"/>
    <w:rsid w:val="004A50EF"/>
    <w:rsid w:val="004C67E1"/>
    <w:rsid w:val="004C701B"/>
    <w:rsid w:val="004C742A"/>
    <w:rsid w:val="004D043C"/>
    <w:rsid w:val="004E1F74"/>
    <w:rsid w:val="004E7824"/>
    <w:rsid w:val="004F29FF"/>
    <w:rsid w:val="004F40BB"/>
    <w:rsid w:val="004F575F"/>
    <w:rsid w:val="00500AC1"/>
    <w:rsid w:val="005021DC"/>
    <w:rsid w:val="00503E2F"/>
    <w:rsid w:val="005045F7"/>
    <w:rsid w:val="00505906"/>
    <w:rsid w:val="00507B90"/>
    <w:rsid w:val="00512281"/>
    <w:rsid w:val="00512EF2"/>
    <w:rsid w:val="0051690A"/>
    <w:rsid w:val="00522378"/>
    <w:rsid w:val="00522598"/>
    <w:rsid w:val="00525453"/>
    <w:rsid w:val="005270A4"/>
    <w:rsid w:val="005321C9"/>
    <w:rsid w:val="00534008"/>
    <w:rsid w:val="005358F5"/>
    <w:rsid w:val="005516F5"/>
    <w:rsid w:val="0055512F"/>
    <w:rsid w:val="005553B7"/>
    <w:rsid w:val="00555861"/>
    <w:rsid w:val="005566D5"/>
    <w:rsid w:val="00557D86"/>
    <w:rsid w:val="00562DA4"/>
    <w:rsid w:val="005654B3"/>
    <w:rsid w:val="00566836"/>
    <w:rsid w:val="00566947"/>
    <w:rsid w:val="005672E6"/>
    <w:rsid w:val="00570C61"/>
    <w:rsid w:val="00572C1E"/>
    <w:rsid w:val="0057575E"/>
    <w:rsid w:val="00580D2A"/>
    <w:rsid w:val="00585564"/>
    <w:rsid w:val="005931F9"/>
    <w:rsid w:val="005944C0"/>
    <w:rsid w:val="0059506C"/>
    <w:rsid w:val="00597FF7"/>
    <w:rsid w:val="005A017F"/>
    <w:rsid w:val="005A2C48"/>
    <w:rsid w:val="005A30A1"/>
    <w:rsid w:val="005A3866"/>
    <w:rsid w:val="005A5860"/>
    <w:rsid w:val="005B11AF"/>
    <w:rsid w:val="005B647E"/>
    <w:rsid w:val="005B7FE3"/>
    <w:rsid w:val="005C0E17"/>
    <w:rsid w:val="005C1130"/>
    <w:rsid w:val="005C18E6"/>
    <w:rsid w:val="005C51E1"/>
    <w:rsid w:val="005C568D"/>
    <w:rsid w:val="005C712C"/>
    <w:rsid w:val="005C7298"/>
    <w:rsid w:val="005D20DA"/>
    <w:rsid w:val="005D4904"/>
    <w:rsid w:val="005D65CC"/>
    <w:rsid w:val="005D75E0"/>
    <w:rsid w:val="005D7C49"/>
    <w:rsid w:val="005E0436"/>
    <w:rsid w:val="005E2040"/>
    <w:rsid w:val="005E246B"/>
    <w:rsid w:val="005F0F43"/>
    <w:rsid w:val="006011B9"/>
    <w:rsid w:val="00601CBC"/>
    <w:rsid w:val="006113AF"/>
    <w:rsid w:val="00615359"/>
    <w:rsid w:val="00620A94"/>
    <w:rsid w:val="00623E07"/>
    <w:rsid w:val="00625C1D"/>
    <w:rsid w:val="00625C86"/>
    <w:rsid w:val="00630A72"/>
    <w:rsid w:val="00631365"/>
    <w:rsid w:val="0063188F"/>
    <w:rsid w:val="0063339B"/>
    <w:rsid w:val="00634CDC"/>
    <w:rsid w:val="00635C17"/>
    <w:rsid w:val="00640A38"/>
    <w:rsid w:val="006417C6"/>
    <w:rsid w:val="0064250C"/>
    <w:rsid w:val="0064427F"/>
    <w:rsid w:val="0064665C"/>
    <w:rsid w:val="00647EAD"/>
    <w:rsid w:val="00650BE2"/>
    <w:rsid w:val="00650CC2"/>
    <w:rsid w:val="0065127B"/>
    <w:rsid w:val="006518FD"/>
    <w:rsid w:val="006577C6"/>
    <w:rsid w:val="00673CA4"/>
    <w:rsid w:val="0067500E"/>
    <w:rsid w:val="006753BD"/>
    <w:rsid w:val="006773A1"/>
    <w:rsid w:val="00677E62"/>
    <w:rsid w:val="006800A0"/>
    <w:rsid w:val="00683B1A"/>
    <w:rsid w:val="0068472D"/>
    <w:rsid w:val="00684ABD"/>
    <w:rsid w:val="00685D57"/>
    <w:rsid w:val="00685E0B"/>
    <w:rsid w:val="00685FE2"/>
    <w:rsid w:val="00686FD9"/>
    <w:rsid w:val="0069307C"/>
    <w:rsid w:val="006A1C82"/>
    <w:rsid w:val="006A1E84"/>
    <w:rsid w:val="006A4A75"/>
    <w:rsid w:val="006A5D69"/>
    <w:rsid w:val="006B5B9E"/>
    <w:rsid w:val="006B5E67"/>
    <w:rsid w:val="006B6EF8"/>
    <w:rsid w:val="006C14A9"/>
    <w:rsid w:val="006C3C21"/>
    <w:rsid w:val="006C404B"/>
    <w:rsid w:val="006C4C82"/>
    <w:rsid w:val="006C7FF0"/>
    <w:rsid w:val="006D46AF"/>
    <w:rsid w:val="006D4E87"/>
    <w:rsid w:val="006D5B3F"/>
    <w:rsid w:val="006D5C35"/>
    <w:rsid w:val="006D7280"/>
    <w:rsid w:val="006E0E63"/>
    <w:rsid w:val="006E0EFB"/>
    <w:rsid w:val="006E21BF"/>
    <w:rsid w:val="006E24BD"/>
    <w:rsid w:val="006E3B18"/>
    <w:rsid w:val="006E57BD"/>
    <w:rsid w:val="006F274F"/>
    <w:rsid w:val="006F2A9D"/>
    <w:rsid w:val="006F7BD2"/>
    <w:rsid w:val="00703285"/>
    <w:rsid w:val="0070392F"/>
    <w:rsid w:val="00705320"/>
    <w:rsid w:val="00711692"/>
    <w:rsid w:val="007153F6"/>
    <w:rsid w:val="00715797"/>
    <w:rsid w:val="00716019"/>
    <w:rsid w:val="00724A2A"/>
    <w:rsid w:val="00731DE0"/>
    <w:rsid w:val="00732EBA"/>
    <w:rsid w:val="007335A6"/>
    <w:rsid w:val="00734EB2"/>
    <w:rsid w:val="00735615"/>
    <w:rsid w:val="00735E4A"/>
    <w:rsid w:val="00736360"/>
    <w:rsid w:val="00737E2A"/>
    <w:rsid w:val="00740320"/>
    <w:rsid w:val="00744892"/>
    <w:rsid w:val="0074656B"/>
    <w:rsid w:val="00750AA8"/>
    <w:rsid w:val="007533C9"/>
    <w:rsid w:val="00756CA9"/>
    <w:rsid w:val="0075708A"/>
    <w:rsid w:val="00765417"/>
    <w:rsid w:val="007667E7"/>
    <w:rsid w:val="0078134C"/>
    <w:rsid w:val="00781CD3"/>
    <w:rsid w:val="007824DA"/>
    <w:rsid w:val="0078602F"/>
    <w:rsid w:val="00787D85"/>
    <w:rsid w:val="00787EDC"/>
    <w:rsid w:val="00790122"/>
    <w:rsid w:val="00792B7D"/>
    <w:rsid w:val="00792FAA"/>
    <w:rsid w:val="007947A3"/>
    <w:rsid w:val="00795969"/>
    <w:rsid w:val="00797862"/>
    <w:rsid w:val="007A5792"/>
    <w:rsid w:val="007A7F26"/>
    <w:rsid w:val="007B07FA"/>
    <w:rsid w:val="007B0EF3"/>
    <w:rsid w:val="007B378D"/>
    <w:rsid w:val="007B7EA8"/>
    <w:rsid w:val="007C4386"/>
    <w:rsid w:val="007D57CD"/>
    <w:rsid w:val="007D677F"/>
    <w:rsid w:val="007E0FD0"/>
    <w:rsid w:val="007E3361"/>
    <w:rsid w:val="007E5B78"/>
    <w:rsid w:val="007E5E3D"/>
    <w:rsid w:val="007E6C02"/>
    <w:rsid w:val="007E7535"/>
    <w:rsid w:val="007F0122"/>
    <w:rsid w:val="007F1060"/>
    <w:rsid w:val="007F1C04"/>
    <w:rsid w:val="007F3626"/>
    <w:rsid w:val="007F70B8"/>
    <w:rsid w:val="00804333"/>
    <w:rsid w:val="00810127"/>
    <w:rsid w:val="00813823"/>
    <w:rsid w:val="008222A8"/>
    <w:rsid w:val="008226A4"/>
    <w:rsid w:val="00823BF0"/>
    <w:rsid w:val="0082792E"/>
    <w:rsid w:val="00835774"/>
    <w:rsid w:val="008405CD"/>
    <w:rsid w:val="00851D20"/>
    <w:rsid w:val="008530D7"/>
    <w:rsid w:val="008541E5"/>
    <w:rsid w:val="00854AD2"/>
    <w:rsid w:val="00854CEF"/>
    <w:rsid w:val="00856843"/>
    <w:rsid w:val="00864CC9"/>
    <w:rsid w:val="00865291"/>
    <w:rsid w:val="00866EF2"/>
    <w:rsid w:val="0087388E"/>
    <w:rsid w:val="0087703D"/>
    <w:rsid w:val="00886D1D"/>
    <w:rsid w:val="00890039"/>
    <w:rsid w:val="0089186A"/>
    <w:rsid w:val="0089578A"/>
    <w:rsid w:val="008A171C"/>
    <w:rsid w:val="008A301B"/>
    <w:rsid w:val="008A4091"/>
    <w:rsid w:val="008B28AA"/>
    <w:rsid w:val="008B3645"/>
    <w:rsid w:val="008B626C"/>
    <w:rsid w:val="008B6EF6"/>
    <w:rsid w:val="008C029A"/>
    <w:rsid w:val="008C1159"/>
    <w:rsid w:val="008C3802"/>
    <w:rsid w:val="008C6B80"/>
    <w:rsid w:val="008C75DE"/>
    <w:rsid w:val="008D02B6"/>
    <w:rsid w:val="008D0612"/>
    <w:rsid w:val="008E1D18"/>
    <w:rsid w:val="008E54BF"/>
    <w:rsid w:val="008E6155"/>
    <w:rsid w:val="008E6713"/>
    <w:rsid w:val="008F25B0"/>
    <w:rsid w:val="008F40A8"/>
    <w:rsid w:val="008F63FE"/>
    <w:rsid w:val="00907FD7"/>
    <w:rsid w:val="00912451"/>
    <w:rsid w:val="009139C7"/>
    <w:rsid w:val="009177D6"/>
    <w:rsid w:val="00930D02"/>
    <w:rsid w:val="0093135D"/>
    <w:rsid w:val="00931412"/>
    <w:rsid w:val="009371B0"/>
    <w:rsid w:val="00941B03"/>
    <w:rsid w:val="00944B21"/>
    <w:rsid w:val="00947836"/>
    <w:rsid w:val="009577F2"/>
    <w:rsid w:val="00964D5F"/>
    <w:rsid w:val="00965429"/>
    <w:rsid w:val="00966174"/>
    <w:rsid w:val="00971845"/>
    <w:rsid w:val="00971F53"/>
    <w:rsid w:val="009720F9"/>
    <w:rsid w:val="00975462"/>
    <w:rsid w:val="00976C45"/>
    <w:rsid w:val="00976E7F"/>
    <w:rsid w:val="00984733"/>
    <w:rsid w:val="00985CB7"/>
    <w:rsid w:val="00986734"/>
    <w:rsid w:val="00992D4F"/>
    <w:rsid w:val="009A36DD"/>
    <w:rsid w:val="009B01DE"/>
    <w:rsid w:val="009B3030"/>
    <w:rsid w:val="009B5564"/>
    <w:rsid w:val="009B7BC9"/>
    <w:rsid w:val="009C045A"/>
    <w:rsid w:val="009C1014"/>
    <w:rsid w:val="009C1C21"/>
    <w:rsid w:val="009C26F0"/>
    <w:rsid w:val="009C4E9E"/>
    <w:rsid w:val="009C5F91"/>
    <w:rsid w:val="009C6040"/>
    <w:rsid w:val="009D06AA"/>
    <w:rsid w:val="009D2A21"/>
    <w:rsid w:val="009D59B1"/>
    <w:rsid w:val="009E6E9C"/>
    <w:rsid w:val="009F07C8"/>
    <w:rsid w:val="009F53AB"/>
    <w:rsid w:val="00A001BF"/>
    <w:rsid w:val="00A1054C"/>
    <w:rsid w:val="00A1082E"/>
    <w:rsid w:val="00A1722C"/>
    <w:rsid w:val="00A2273F"/>
    <w:rsid w:val="00A25DA6"/>
    <w:rsid w:val="00A26DF7"/>
    <w:rsid w:val="00A33F9E"/>
    <w:rsid w:val="00A35265"/>
    <w:rsid w:val="00A35741"/>
    <w:rsid w:val="00A44C22"/>
    <w:rsid w:val="00A456E2"/>
    <w:rsid w:val="00A46776"/>
    <w:rsid w:val="00A52378"/>
    <w:rsid w:val="00A541E9"/>
    <w:rsid w:val="00A54D38"/>
    <w:rsid w:val="00A555C3"/>
    <w:rsid w:val="00A560CB"/>
    <w:rsid w:val="00A57036"/>
    <w:rsid w:val="00A57438"/>
    <w:rsid w:val="00A659EC"/>
    <w:rsid w:val="00A67002"/>
    <w:rsid w:val="00A70E14"/>
    <w:rsid w:val="00A71CD2"/>
    <w:rsid w:val="00A71DF0"/>
    <w:rsid w:val="00A7318F"/>
    <w:rsid w:val="00A772D6"/>
    <w:rsid w:val="00A91AF9"/>
    <w:rsid w:val="00A92E52"/>
    <w:rsid w:val="00A970DF"/>
    <w:rsid w:val="00A979B4"/>
    <w:rsid w:val="00AA15B2"/>
    <w:rsid w:val="00AA1B90"/>
    <w:rsid w:val="00AA3017"/>
    <w:rsid w:val="00AA32E0"/>
    <w:rsid w:val="00AA440A"/>
    <w:rsid w:val="00AA6ED4"/>
    <w:rsid w:val="00AA759F"/>
    <w:rsid w:val="00AA7F3C"/>
    <w:rsid w:val="00AB0116"/>
    <w:rsid w:val="00AB22A0"/>
    <w:rsid w:val="00AC1A77"/>
    <w:rsid w:val="00AC2301"/>
    <w:rsid w:val="00AC55E4"/>
    <w:rsid w:val="00AC6719"/>
    <w:rsid w:val="00AC7BC6"/>
    <w:rsid w:val="00AC7EF1"/>
    <w:rsid w:val="00AD7A61"/>
    <w:rsid w:val="00AE1B17"/>
    <w:rsid w:val="00AF3108"/>
    <w:rsid w:val="00AF7A79"/>
    <w:rsid w:val="00B01CD6"/>
    <w:rsid w:val="00B02730"/>
    <w:rsid w:val="00B115D1"/>
    <w:rsid w:val="00B11D8E"/>
    <w:rsid w:val="00B15472"/>
    <w:rsid w:val="00B15E5C"/>
    <w:rsid w:val="00B179F0"/>
    <w:rsid w:val="00B21D4F"/>
    <w:rsid w:val="00B227C5"/>
    <w:rsid w:val="00B303C6"/>
    <w:rsid w:val="00B33C6E"/>
    <w:rsid w:val="00B3594A"/>
    <w:rsid w:val="00B43091"/>
    <w:rsid w:val="00B45DEA"/>
    <w:rsid w:val="00B46277"/>
    <w:rsid w:val="00B51281"/>
    <w:rsid w:val="00B537CE"/>
    <w:rsid w:val="00B54CAB"/>
    <w:rsid w:val="00B60C9E"/>
    <w:rsid w:val="00B60DE0"/>
    <w:rsid w:val="00B639E7"/>
    <w:rsid w:val="00B66A78"/>
    <w:rsid w:val="00B70C40"/>
    <w:rsid w:val="00B71D70"/>
    <w:rsid w:val="00B72713"/>
    <w:rsid w:val="00B75C69"/>
    <w:rsid w:val="00B76114"/>
    <w:rsid w:val="00B76809"/>
    <w:rsid w:val="00B81533"/>
    <w:rsid w:val="00B83A3D"/>
    <w:rsid w:val="00B8495A"/>
    <w:rsid w:val="00B87A00"/>
    <w:rsid w:val="00B92FF1"/>
    <w:rsid w:val="00B93846"/>
    <w:rsid w:val="00B97D9D"/>
    <w:rsid w:val="00BB3FA1"/>
    <w:rsid w:val="00BB4348"/>
    <w:rsid w:val="00BC01F0"/>
    <w:rsid w:val="00BD2A9B"/>
    <w:rsid w:val="00BD2B6B"/>
    <w:rsid w:val="00BE2AFD"/>
    <w:rsid w:val="00BF4E3D"/>
    <w:rsid w:val="00C01196"/>
    <w:rsid w:val="00C01A7E"/>
    <w:rsid w:val="00C02834"/>
    <w:rsid w:val="00C02A98"/>
    <w:rsid w:val="00C02E8B"/>
    <w:rsid w:val="00C02F45"/>
    <w:rsid w:val="00C06BF4"/>
    <w:rsid w:val="00C105A4"/>
    <w:rsid w:val="00C16365"/>
    <w:rsid w:val="00C21449"/>
    <w:rsid w:val="00C23120"/>
    <w:rsid w:val="00C30896"/>
    <w:rsid w:val="00C30E45"/>
    <w:rsid w:val="00C32BE5"/>
    <w:rsid w:val="00C345F1"/>
    <w:rsid w:val="00C37F7D"/>
    <w:rsid w:val="00C40584"/>
    <w:rsid w:val="00C413D2"/>
    <w:rsid w:val="00C475A6"/>
    <w:rsid w:val="00C51923"/>
    <w:rsid w:val="00C557DB"/>
    <w:rsid w:val="00C5626D"/>
    <w:rsid w:val="00C578ED"/>
    <w:rsid w:val="00C61031"/>
    <w:rsid w:val="00C61074"/>
    <w:rsid w:val="00C61602"/>
    <w:rsid w:val="00C63F64"/>
    <w:rsid w:val="00C65B2A"/>
    <w:rsid w:val="00C675E7"/>
    <w:rsid w:val="00C70DF5"/>
    <w:rsid w:val="00C72277"/>
    <w:rsid w:val="00C75691"/>
    <w:rsid w:val="00C80109"/>
    <w:rsid w:val="00C812F1"/>
    <w:rsid w:val="00C81786"/>
    <w:rsid w:val="00C81E2C"/>
    <w:rsid w:val="00C859AE"/>
    <w:rsid w:val="00C87F6D"/>
    <w:rsid w:val="00C9010C"/>
    <w:rsid w:val="00C9345C"/>
    <w:rsid w:val="00C949EF"/>
    <w:rsid w:val="00C95854"/>
    <w:rsid w:val="00C97310"/>
    <w:rsid w:val="00CA5046"/>
    <w:rsid w:val="00CA557C"/>
    <w:rsid w:val="00CB0D8B"/>
    <w:rsid w:val="00CB36CE"/>
    <w:rsid w:val="00CB5C23"/>
    <w:rsid w:val="00CC02D5"/>
    <w:rsid w:val="00CC1D9E"/>
    <w:rsid w:val="00CC1DC9"/>
    <w:rsid w:val="00CC49EF"/>
    <w:rsid w:val="00CC795D"/>
    <w:rsid w:val="00CC7B7A"/>
    <w:rsid w:val="00CD01A3"/>
    <w:rsid w:val="00CD08F8"/>
    <w:rsid w:val="00CD1E6E"/>
    <w:rsid w:val="00CD329A"/>
    <w:rsid w:val="00CD691C"/>
    <w:rsid w:val="00CD799D"/>
    <w:rsid w:val="00CE25DF"/>
    <w:rsid w:val="00CE4AE3"/>
    <w:rsid w:val="00CE69C8"/>
    <w:rsid w:val="00CE6D49"/>
    <w:rsid w:val="00CE7A41"/>
    <w:rsid w:val="00CF3116"/>
    <w:rsid w:val="00D101BD"/>
    <w:rsid w:val="00D106A5"/>
    <w:rsid w:val="00D27444"/>
    <w:rsid w:val="00D274B3"/>
    <w:rsid w:val="00D31524"/>
    <w:rsid w:val="00D31EC9"/>
    <w:rsid w:val="00D3464A"/>
    <w:rsid w:val="00D355E6"/>
    <w:rsid w:val="00D4155A"/>
    <w:rsid w:val="00D41A59"/>
    <w:rsid w:val="00D44636"/>
    <w:rsid w:val="00D44B73"/>
    <w:rsid w:val="00D4569F"/>
    <w:rsid w:val="00D45793"/>
    <w:rsid w:val="00D46E3D"/>
    <w:rsid w:val="00D46F64"/>
    <w:rsid w:val="00D50C7D"/>
    <w:rsid w:val="00D50CEB"/>
    <w:rsid w:val="00D52709"/>
    <w:rsid w:val="00D61997"/>
    <w:rsid w:val="00D635CF"/>
    <w:rsid w:val="00D70D25"/>
    <w:rsid w:val="00D74A5C"/>
    <w:rsid w:val="00D75463"/>
    <w:rsid w:val="00D86651"/>
    <w:rsid w:val="00D86681"/>
    <w:rsid w:val="00D913B8"/>
    <w:rsid w:val="00D93CAD"/>
    <w:rsid w:val="00D95C10"/>
    <w:rsid w:val="00D9704E"/>
    <w:rsid w:val="00DA0E0E"/>
    <w:rsid w:val="00DA3A2F"/>
    <w:rsid w:val="00DA64CF"/>
    <w:rsid w:val="00DB4811"/>
    <w:rsid w:val="00DC716E"/>
    <w:rsid w:val="00DC7C17"/>
    <w:rsid w:val="00DD395E"/>
    <w:rsid w:val="00DD6BC6"/>
    <w:rsid w:val="00DE30A4"/>
    <w:rsid w:val="00DE34B1"/>
    <w:rsid w:val="00DE5672"/>
    <w:rsid w:val="00DE6164"/>
    <w:rsid w:val="00DF289E"/>
    <w:rsid w:val="00DF4BEC"/>
    <w:rsid w:val="00E04E55"/>
    <w:rsid w:val="00E0598A"/>
    <w:rsid w:val="00E06BEE"/>
    <w:rsid w:val="00E158CF"/>
    <w:rsid w:val="00E1744D"/>
    <w:rsid w:val="00E213DA"/>
    <w:rsid w:val="00E26417"/>
    <w:rsid w:val="00E3188F"/>
    <w:rsid w:val="00E32DA6"/>
    <w:rsid w:val="00E401B9"/>
    <w:rsid w:val="00E5169D"/>
    <w:rsid w:val="00E51F12"/>
    <w:rsid w:val="00E55868"/>
    <w:rsid w:val="00E566E0"/>
    <w:rsid w:val="00E5684E"/>
    <w:rsid w:val="00E568FE"/>
    <w:rsid w:val="00E56945"/>
    <w:rsid w:val="00E56AF6"/>
    <w:rsid w:val="00E5758E"/>
    <w:rsid w:val="00E62C09"/>
    <w:rsid w:val="00E640D4"/>
    <w:rsid w:val="00E64449"/>
    <w:rsid w:val="00E66F84"/>
    <w:rsid w:val="00E703E5"/>
    <w:rsid w:val="00E70AA6"/>
    <w:rsid w:val="00E71CCD"/>
    <w:rsid w:val="00E74C0F"/>
    <w:rsid w:val="00E755F8"/>
    <w:rsid w:val="00E81875"/>
    <w:rsid w:val="00E81FF1"/>
    <w:rsid w:val="00E840CC"/>
    <w:rsid w:val="00E8428B"/>
    <w:rsid w:val="00E919F1"/>
    <w:rsid w:val="00EA0ADF"/>
    <w:rsid w:val="00EA265F"/>
    <w:rsid w:val="00EA4A17"/>
    <w:rsid w:val="00EA5458"/>
    <w:rsid w:val="00EA68EA"/>
    <w:rsid w:val="00EB0A90"/>
    <w:rsid w:val="00EB2EEE"/>
    <w:rsid w:val="00EB581B"/>
    <w:rsid w:val="00EB59C6"/>
    <w:rsid w:val="00EB647E"/>
    <w:rsid w:val="00EC0A4C"/>
    <w:rsid w:val="00EC1496"/>
    <w:rsid w:val="00EC2F30"/>
    <w:rsid w:val="00ED1D05"/>
    <w:rsid w:val="00EE016C"/>
    <w:rsid w:val="00EE1D24"/>
    <w:rsid w:val="00EE4FD4"/>
    <w:rsid w:val="00EE72F0"/>
    <w:rsid w:val="00EE7B5A"/>
    <w:rsid w:val="00EE7D0E"/>
    <w:rsid w:val="00EF5756"/>
    <w:rsid w:val="00F00268"/>
    <w:rsid w:val="00F04C6F"/>
    <w:rsid w:val="00F12036"/>
    <w:rsid w:val="00F14781"/>
    <w:rsid w:val="00F17B1A"/>
    <w:rsid w:val="00F21069"/>
    <w:rsid w:val="00F22725"/>
    <w:rsid w:val="00F26974"/>
    <w:rsid w:val="00F27418"/>
    <w:rsid w:val="00F32A97"/>
    <w:rsid w:val="00F368C8"/>
    <w:rsid w:val="00F37415"/>
    <w:rsid w:val="00F37A68"/>
    <w:rsid w:val="00F41516"/>
    <w:rsid w:val="00F46CC4"/>
    <w:rsid w:val="00F50B0B"/>
    <w:rsid w:val="00F67D4D"/>
    <w:rsid w:val="00F71C07"/>
    <w:rsid w:val="00F75A6D"/>
    <w:rsid w:val="00F764CD"/>
    <w:rsid w:val="00F77A80"/>
    <w:rsid w:val="00F82F70"/>
    <w:rsid w:val="00F8469E"/>
    <w:rsid w:val="00F8509D"/>
    <w:rsid w:val="00F90EEF"/>
    <w:rsid w:val="00F91BE3"/>
    <w:rsid w:val="00F9623A"/>
    <w:rsid w:val="00F97452"/>
    <w:rsid w:val="00FA138D"/>
    <w:rsid w:val="00FA2264"/>
    <w:rsid w:val="00FA6E6A"/>
    <w:rsid w:val="00FA7327"/>
    <w:rsid w:val="00FA7E16"/>
    <w:rsid w:val="00FB34AF"/>
    <w:rsid w:val="00FB5CE8"/>
    <w:rsid w:val="00FB7C48"/>
    <w:rsid w:val="00FC0DB2"/>
    <w:rsid w:val="00FC0F8D"/>
    <w:rsid w:val="00FC2655"/>
    <w:rsid w:val="00FC32D7"/>
    <w:rsid w:val="00FC34A6"/>
    <w:rsid w:val="00FC4520"/>
    <w:rsid w:val="00FC5589"/>
    <w:rsid w:val="00FC6A5E"/>
    <w:rsid w:val="00FD5B8C"/>
    <w:rsid w:val="00FE0A0C"/>
    <w:rsid w:val="00FE474A"/>
    <w:rsid w:val="00FE575D"/>
    <w:rsid w:val="00FE73DD"/>
    <w:rsid w:val="00FF04CB"/>
    <w:rsid w:val="00FF16D3"/>
    <w:rsid w:val="00FF40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17"/>
    <w:pPr>
      <w:autoSpaceDE w:val="0"/>
      <w:autoSpaceDN w:val="0"/>
      <w:bidi/>
    </w:pPr>
    <w:rPr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26417"/>
    <w:pPr>
      <w:tabs>
        <w:tab w:val="center" w:pos="4153"/>
        <w:tab w:val="right" w:pos="8306"/>
      </w:tabs>
    </w:pPr>
    <w:rPr>
      <w:szCs w:val="24"/>
    </w:rPr>
  </w:style>
  <w:style w:type="paragraph" w:styleId="a5">
    <w:name w:val="footer"/>
    <w:basedOn w:val="a"/>
    <w:rsid w:val="00E26417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uiPriority w:val="99"/>
    <w:rsid w:val="00045DFA"/>
    <w:rPr>
      <w:szCs w:val="24"/>
      <w:lang w:eastAsia="he-IL"/>
    </w:rPr>
  </w:style>
  <w:style w:type="paragraph" w:customStyle="1" w:styleId="2">
    <w:name w:val="2"/>
    <w:basedOn w:val="a"/>
    <w:uiPriority w:val="99"/>
    <w:rsid w:val="00045DFA"/>
    <w:pPr>
      <w:tabs>
        <w:tab w:val="num" w:pos="360"/>
      </w:tabs>
      <w:autoSpaceDE/>
      <w:autoSpaceDN/>
      <w:spacing w:after="240" w:line="360" w:lineRule="auto"/>
      <w:jc w:val="both"/>
    </w:pPr>
    <w:rPr>
      <w:rFonts w:eastAsia="Calibri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D913B8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7">
    <w:name w:val="Balloon Text"/>
    <w:basedOn w:val="a"/>
    <w:link w:val="a8"/>
    <w:rsid w:val="00890039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rsid w:val="00890039"/>
    <w:rPr>
      <w:rFonts w:ascii="Tahoma" w:hAnsi="Tahoma" w:cs="Tahoma"/>
      <w:sz w:val="16"/>
      <w:szCs w:val="16"/>
      <w:lang w:eastAsia="he-IL"/>
    </w:rPr>
  </w:style>
  <w:style w:type="paragraph" w:customStyle="1" w:styleId="Style1">
    <w:name w:val="Style1"/>
    <w:basedOn w:val="a"/>
    <w:uiPriority w:val="99"/>
    <w:rsid w:val="0018661F"/>
    <w:pPr>
      <w:widowControl w:val="0"/>
      <w:bidi w:val="0"/>
      <w:adjustRightInd w:val="0"/>
    </w:pPr>
    <w:rPr>
      <w:rFonts w:ascii="David" w:eastAsiaTheme="minorEastAsia" w:hAnsiTheme="minorHAnsi" w:cs="David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18661F"/>
    <w:pPr>
      <w:widowControl w:val="0"/>
      <w:bidi w:val="0"/>
      <w:adjustRightInd w:val="0"/>
    </w:pPr>
    <w:rPr>
      <w:rFonts w:ascii="David" w:eastAsiaTheme="minorEastAsia" w:hAnsiTheme="minorHAnsi" w:cs="David"/>
      <w:sz w:val="24"/>
      <w:szCs w:val="24"/>
      <w:lang w:eastAsia="en-US"/>
    </w:rPr>
  </w:style>
  <w:style w:type="paragraph" w:customStyle="1" w:styleId="Style3">
    <w:name w:val="Style3"/>
    <w:basedOn w:val="a"/>
    <w:uiPriority w:val="99"/>
    <w:rsid w:val="0018661F"/>
    <w:pPr>
      <w:widowControl w:val="0"/>
      <w:bidi w:val="0"/>
      <w:adjustRightInd w:val="0"/>
      <w:spacing w:line="478" w:lineRule="exact"/>
    </w:pPr>
    <w:rPr>
      <w:rFonts w:ascii="David" w:eastAsiaTheme="minorEastAsia" w:hAnsiTheme="minorHAnsi" w:cs="David"/>
      <w:sz w:val="24"/>
      <w:szCs w:val="24"/>
      <w:lang w:eastAsia="en-US"/>
    </w:rPr>
  </w:style>
  <w:style w:type="character" w:customStyle="1" w:styleId="FontStyle11">
    <w:name w:val="Font Style11"/>
    <w:basedOn w:val="a0"/>
    <w:uiPriority w:val="99"/>
    <w:rsid w:val="0018661F"/>
    <w:rPr>
      <w:rFonts w:ascii="David" w:cs="David"/>
      <w:b/>
      <w:bCs/>
      <w:color w:val="000000"/>
      <w:sz w:val="22"/>
      <w:szCs w:val="22"/>
      <w:lang w:bidi="he-IL"/>
    </w:rPr>
  </w:style>
  <w:style w:type="character" w:customStyle="1" w:styleId="FontStyle12">
    <w:name w:val="Font Style12"/>
    <w:basedOn w:val="a0"/>
    <w:uiPriority w:val="99"/>
    <w:rsid w:val="0018661F"/>
    <w:rPr>
      <w:rFonts w:ascii="David" w:cs="David"/>
      <w:color w:val="000000"/>
      <w:sz w:val="22"/>
      <w:szCs w:val="22"/>
      <w:lang w:bidi="he-I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he-IL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417"/>
    <w:pPr>
      <w:autoSpaceDE w:val="0"/>
      <w:autoSpaceDN w:val="0"/>
      <w:bidi/>
    </w:pPr>
    <w:rPr>
      <w:lang w:eastAsia="he-I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26417"/>
    <w:pPr>
      <w:tabs>
        <w:tab w:val="center" w:pos="4153"/>
        <w:tab w:val="right" w:pos="8306"/>
      </w:tabs>
    </w:pPr>
    <w:rPr>
      <w:szCs w:val="24"/>
    </w:rPr>
  </w:style>
  <w:style w:type="paragraph" w:styleId="a5">
    <w:name w:val="footer"/>
    <w:basedOn w:val="a"/>
    <w:rsid w:val="00E26417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link w:val="a3"/>
    <w:uiPriority w:val="99"/>
    <w:rsid w:val="00045DFA"/>
    <w:rPr>
      <w:szCs w:val="24"/>
      <w:lang w:eastAsia="he-IL"/>
    </w:rPr>
  </w:style>
  <w:style w:type="paragraph" w:customStyle="1" w:styleId="2">
    <w:name w:val="2"/>
    <w:basedOn w:val="a"/>
    <w:uiPriority w:val="99"/>
    <w:rsid w:val="00045DFA"/>
    <w:pPr>
      <w:tabs>
        <w:tab w:val="num" w:pos="360"/>
      </w:tabs>
      <w:autoSpaceDE/>
      <w:autoSpaceDN/>
      <w:spacing w:after="240" w:line="360" w:lineRule="auto"/>
      <w:jc w:val="both"/>
    </w:pPr>
    <w:rPr>
      <w:rFonts w:eastAsia="Calibri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D913B8"/>
    <w:pPr>
      <w:autoSpaceDE/>
      <w:autoSpaceDN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  <w:lang w:eastAsia="en-US"/>
    </w:rPr>
  </w:style>
  <w:style w:type="paragraph" w:styleId="a7">
    <w:name w:val="Balloon Text"/>
    <w:basedOn w:val="a"/>
    <w:link w:val="a8"/>
    <w:rsid w:val="00890039"/>
    <w:rPr>
      <w:rFonts w:ascii="Tahoma" w:hAnsi="Tahoma" w:cs="Tahoma"/>
      <w:sz w:val="16"/>
      <w:szCs w:val="16"/>
    </w:rPr>
  </w:style>
  <w:style w:type="character" w:customStyle="1" w:styleId="a8">
    <w:name w:val="טקסט בלונים תו"/>
    <w:basedOn w:val="a0"/>
    <w:link w:val="a7"/>
    <w:rsid w:val="00890039"/>
    <w:rPr>
      <w:rFonts w:ascii="Tahoma" w:hAnsi="Tahoma" w:cs="Tahoma"/>
      <w:sz w:val="16"/>
      <w:szCs w:val="16"/>
      <w:lang w:eastAsia="he-IL"/>
    </w:rPr>
  </w:style>
  <w:style w:type="paragraph" w:customStyle="1" w:styleId="Style1">
    <w:name w:val="Style1"/>
    <w:basedOn w:val="a"/>
    <w:uiPriority w:val="99"/>
    <w:rsid w:val="0018661F"/>
    <w:pPr>
      <w:widowControl w:val="0"/>
      <w:bidi w:val="0"/>
      <w:adjustRightInd w:val="0"/>
    </w:pPr>
    <w:rPr>
      <w:rFonts w:ascii="David" w:eastAsiaTheme="minorEastAsia" w:hAnsiTheme="minorHAnsi" w:cs="David"/>
      <w:sz w:val="24"/>
      <w:szCs w:val="24"/>
      <w:lang w:eastAsia="en-US"/>
    </w:rPr>
  </w:style>
  <w:style w:type="paragraph" w:customStyle="1" w:styleId="Style2">
    <w:name w:val="Style2"/>
    <w:basedOn w:val="a"/>
    <w:uiPriority w:val="99"/>
    <w:rsid w:val="0018661F"/>
    <w:pPr>
      <w:widowControl w:val="0"/>
      <w:bidi w:val="0"/>
      <w:adjustRightInd w:val="0"/>
    </w:pPr>
    <w:rPr>
      <w:rFonts w:ascii="David" w:eastAsiaTheme="minorEastAsia" w:hAnsiTheme="minorHAnsi" w:cs="David"/>
      <w:sz w:val="24"/>
      <w:szCs w:val="24"/>
      <w:lang w:eastAsia="en-US"/>
    </w:rPr>
  </w:style>
  <w:style w:type="paragraph" w:customStyle="1" w:styleId="Style3">
    <w:name w:val="Style3"/>
    <w:basedOn w:val="a"/>
    <w:uiPriority w:val="99"/>
    <w:rsid w:val="0018661F"/>
    <w:pPr>
      <w:widowControl w:val="0"/>
      <w:bidi w:val="0"/>
      <w:adjustRightInd w:val="0"/>
      <w:spacing w:line="478" w:lineRule="exact"/>
    </w:pPr>
    <w:rPr>
      <w:rFonts w:ascii="David" w:eastAsiaTheme="minorEastAsia" w:hAnsiTheme="minorHAnsi" w:cs="David"/>
      <w:sz w:val="24"/>
      <w:szCs w:val="24"/>
      <w:lang w:eastAsia="en-US"/>
    </w:rPr>
  </w:style>
  <w:style w:type="character" w:customStyle="1" w:styleId="FontStyle11">
    <w:name w:val="Font Style11"/>
    <w:basedOn w:val="a0"/>
    <w:uiPriority w:val="99"/>
    <w:rsid w:val="0018661F"/>
    <w:rPr>
      <w:rFonts w:ascii="David" w:cs="David"/>
      <w:b/>
      <w:bCs/>
      <w:color w:val="000000"/>
      <w:sz w:val="22"/>
      <w:szCs w:val="22"/>
      <w:lang w:bidi="he-IL"/>
    </w:rPr>
  </w:style>
  <w:style w:type="character" w:customStyle="1" w:styleId="FontStyle12">
    <w:name w:val="Font Style12"/>
    <w:basedOn w:val="a0"/>
    <w:uiPriority w:val="99"/>
    <w:rsid w:val="0018661F"/>
    <w:rPr>
      <w:rFonts w:ascii="David" w:cs="David"/>
      <w:color w:val="000000"/>
      <w:sz w:val="22"/>
      <w:szCs w:val="22"/>
      <w:lang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175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customXml" Target="../customXml/item2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ll%20Users\Templates\HCS.dot" TargetMode="Externa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C0EDD86B858CDF44BFBC380D7337DEAE" ma:contentTypeVersion="5" ma:contentTypeDescription="צור מסמך חדש." ma:contentTypeScope="" ma:versionID="67ce0a3402eb88d4700692c19b48b79a">
  <xsd:schema xmlns:xsd="http://www.w3.org/2001/XMLSchema" xmlns:xs="http://www.w3.org/2001/XMLSchema" xmlns:p="http://schemas.microsoft.com/office/2006/metadata/properties" xmlns:ns1="http://schemas.microsoft.com/sharepoint/v3" xmlns:ns2="1ca4df27-5183-4bee-9dbd-0c46c9c4aa40" targetNamespace="http://schemas.microsoft.com/office/2006/metadata/properties" ma:root="true" ma:fieldsID="e3cd67e5d4bc433e81c825e9ee655115" ns1:_="" ns2:_="">
    <xsd:import namespace="http://schemas.microsoft.com/sharepoint/v3"/>
    <xsd:import namespace="1ca4df27-5183-4bee-9dbd-0c46c9c4aa4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1:eWaveListOrderValue" minOccurs="0"/>
                <xsd:element ref="ns2:Order1" minOccurs="0"/>
                <xsd:element ref="ns2:isFileInUse" minOccurs="0"/>
                <xsd:element ref="ns2:IsAccessibl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מתזמן תאריך התחלה" ma:description="'מתזמן תאריך התחלה' הוא עמודת אתר שיוצרת תכונת הפרסום. היא משמשת לציון התאריך והשעה שבהם יופיע הדף לראשונה בפני מבקרי האתר." ma:hidden="true" ma:internalName="PublishingStartDate">
      <xsd:simpleType>
        <xsd:restriction base="dms:Unknown"/>
      </xsd:simpleType>
    </xsd:element>
    <xsd:element name="PublishingExpirationDate" ma:index="9" nillable="true" ma:displayName="מתזמן תאריך סיום" ma:description="'תזמון תאריך הסיום' הוא עמודת אתר שיוצרת תכונת הפרסום. היא משמשת לציון התאריך והשעה שבהם הדף לא יופיע עוד בפני מבקרי האתר." ma:hidden="true" ma:internalName="PublishingExpirationDate">
      <xsd:simpleType>
        <xsd:restriction base="dms:Unknown"/>
      </xsd:simpleType>
    </xsd:element>
    <xsd:element name="eWaveListOrderValue" ma:index="10" nillable="true" ma:displayName="סידור" ma:decimals="2" ma:internalName="eWaveListOrderValue" ma:readOnly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a4df27-5183-4bee-9dbd-0c46c9c4aa40" elementFormDefault="qualified">
    <xsd:import namespace="http://schemas.microsoft.com/office/2006/documentManagement/types"/>
    <xsd:import namespace="http://schemas.microsoft.com/office/infopath/2007/PartnerControls"/>
    <xsd:element name="Order1" ma:index="11" nillable="true" ma:displayName="Order" ma:internalName="Order1">
      <xsd:simpleType>
        <xsd:restriction base="dms:Number"/>
      </xsd:simpleType>
    </xsd:element>
    <xsd:element name="isFileInUse" ma:index="12" nillable="true" ma:displayName="האם בשימוש" ma:default="0" ma:internalName="isFileInUse">
      <xsd:simpleType>
        <xsd:restriction base="dms:Boolean"/>
      </xsd:simpleType>
    </xsd:element>
    <xsd:element name="IsAccessible" ma:index="13" nillable="true" ma:displayName="האם מונגש" ma:default="לא" ma:format="Dropdown" ma:internalName="IsAccessible">
      <xsd:simpleType>
        <xsd:restriction base="dms:Choice">
          <xsd:enumeration value="כן"/>
          <xsd:enumeration value="לא"/>
          <xsd:enumeration value="ללא צורך בנגישות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" StyleName="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eWaveListOrderValue xmlns="http://schemas.microsoft.com/sharepoint/v3" xsi:nil="true"/>
    <Order1 xmlns="1ca4df27-5183-4bee-9dbd-0c46c9c4aa40" xsi:nil="true"/>
    <isFileInUse xmlns="1ca4df27-5183-4bee-9dbd-0c46c9c4aa40">false</isFileInUse>
    <IsAccessible xmlns="1ca4df27-5183-4bee-9dbd-0c46c9c4aa40">לא</IsAccessible>
  </documentManagement>
</p:properties>
</file>

<file path=customXml/itemProps1.xml><?xml version="1.0" encoding="utf-8"?>
<ds:datastoreItem xmlns:ds="http://schemas.openxmlformats.org/officeDocument/2006/customXml" ds:itemID="{4DD9B0A3-0628-49D0-AF2C-0AA337547D0A}"/>
</file>

<file path=customXml/itemProps2.xml><?xml version="1.0" encoding="utf-8"?>
<ds:datastoreItem xmlns:ds="http://schemas.openxmlformats.org/officeDocument/2006/customXml" ds:itemID="{05835361-57A7-4615-B2CA-C909FC85FFE2}"/>
</file>

<file path=customXml/itemProps3.xml><?xml version="1.0" encoding="utf-8"?>
<ds:datastoreItem xmlns:ds="http://schemas.openxmlformats.org/officeDocument/2006/customXml" ds:itemID="{18394589-4F1D-436B-85A1-EC44BE34A4FD}"/>
</file>

<file path=customXml/itemProps4.xml><?xml version="1.0" encoding="utf-8"?>
<ds:datastoreItem xmlns:ds="http://schemas.openxmlformats.org/officeDocument/2006/customXml" ds:itemID="{2A016FE9-4DBA-4CB9-899D-705726D5DC28}"/>
</file>

<file path=docProps/app.xml><?xml version="1.0" encoding="utf-8"?>
<Properties xmlns="http://schemas.openxmlformats.org/officeDocument/2006/extended-properties" xmlns:vt="http://schemas.openxmlformats.org/officeDocument/2006/docPropsVTypes">
  <Template>HCS</Template>
  <TotalTime>0</TotalTime>
  <Pages>1</Pages>
  <Words>53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בקשת ביטול</dc:title>
  <dc:creator>mayav</dc:creator>
  <cp:lastModifiedBy>רונית אביאסף</cp:lastModifiedBy>
  <cp:revision>3</cp:revision>
  <cp:lastPrinted>2014-12-23T14:47:00Z</cp:lastPrinted>
  <dcterms:created xsi:type="dcterms:W3CDTF">2016-08-29T07:41:00Z</dcterms:created>
  <dcterms:modified xsi:type="dcterms:W3CDTF">2016-08-29T07:41:00Z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0x010100C0EDD86B858CDF44BFBC380D7337DEAE</vt:lpwstr>
  </property>
</Properties>
</file>